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28D26" w14:textId="493DFD51" w:rsidR="00E104AF" w:rsidRPr="0050732F" w:rsidRDefault="004174A7" w:rsidP="00E104AF">
      <w:pPr>
        <w:pStyle w:val="Heading1"/>
        <w:rPr>
          <w:color w:val="192852" w:themeColor="text2"/>
        </w:rPr>
      </w:pPr>
      <w:r>
        <w:t xml:space="preserve">Policy </w:t>
      </w:r>
      <w:r w:rsidR="00720048">
        <w:t xml:space="preserve">university wide </w:t>
      </w:r>
      <w:r w:rsidR="00FA468B">
        <w:t>consultation f</w:t>
      </w:r>
      <w:r>
        <w:t xml:space="preserve">eedback </w:t>
      </w:r>
      <w:r w:rsidR="00FA468B">
        <w:t>t</w:t>
      </w:r>
      <w:r>
        <w:t>able</w:t>
      </w:r>
    </w:p>
    <w:p w14:paraId="0A9A3C2F" w14:textId="704CABD6" w:rsidR="00E104AF" w:rsidRDefault="00CC4C3A" w:rsidP="00E104AF">
      <w:r>
        <w:t>All feedback submitted to Policy during university wide consultation process should be included in this table. Please add additional rows if required.</w:t>
      </w:r>
    </w:p>
    <w:p w14:paraId="4DA24031" w14:textId="1C9FC955" w:rsidR="004E30CF" w:rsidRDefault="00CC4C3A" w:rsidP="004E30CF">
      <w:r>
        <w:t>Please make sure to include the document title, name and email address of person providing feedback.</w:t>
      </w:r>
    </w:p>
    <w:tbl>
      <w:tblPr>
        <w:tblStyle w:val="FedMustardMin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5388"/>
        <w:gridCol w:w="6059"/>
      </w:tblGrid>
      <w:tr w:rsidR="001643F4" w14:paraId="6DB61A23" w14:textId="4FF2150A" w:rsidTr="007200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A77E19F" w14:textId="1E3F5270" w:rsidR="001643F4" w:rsidRDefault="001643F4" w:rsidP="00FA468B">
            <w:pPr>
              <w:pStyle w:val="TableHeading1"/>
              <w:jc w:val="left"/>
            </w:pPr>
            <w:r>
              <w:t>Policy document title:</w:t>
            </w:r>
            <w:r w:rsidR="00E82892">
              <w:t xml:space="preserve"> </w:t>
            </w:r>
          </w:p>
        </w:tc>
      </w:tr>
      <w:tr w:rsidR="00E82892" w14:paraId="6C668C9A" w14:textId="77777777" w:rsidTr="00720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14E399" w:themeFill="background1"/>
          </w:tcPr>
          <w:p w14:paraId="3B093C99" w14:textId="179FF10A" w:rsidR="00E82892" w:rsidRDefault="00E82892" w:rsidP="00FA468B">
            <w:pPr>
              <w:pStyle w:val="TableHeading1"/>
              <w:jc w:val="left"/>
            </w:pPr>
            <w:r w:rsidRPr="00E82892">
              <w:rPr>
                <w:b w:val="0"/>
              </w:rPr>
              <w:t>Feedback provided by: (insert name and email address)</w:t>
            </w:r>
          </w:p>
        </w:tc>
      </w:tr>
      <w:tr w:rsidR="00720048" w14:paraId="342BC028" w14:textId="24175D7E" w:rsidTr="00720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</w:tcPr>
          <w:p w14:paraId="7E159F4E" w14:textId="07957F73" w:rsidR="00720048" w:rsidRPr="003C7925" w:rsidRDefault="00720048" w:rsidP="009B48F6">
            <w:pPr>
              <w:pStyle w:val="TableHeading2"/>
            </w:pPr>
            <w:r>
              <w:t>Section/Action</w:t>
            </w:r>
            <w:r w:rsidR="00C46602">
              <w:t>/Point</w:t>
            </w:r>
          </w:p>
        </w:tc>
        <w:tc>
          <w:tcPr>
            <w:tcW w:w="1887" w:type="pct"/>
            <w:shd w:val="clear" w:color="auto" w:fill="CEFAEA" w:themeFill="background1" w:themeFillTint="33"/>
          </w:tcPr>
          <w:p w14:paraId="5F908430" w14:textId="7FD0F270" w:rsidR="00720048" w:rsidRPr="004E30CF" w:rsidRDefault="00720048" w:rsidP="001643F4">
            <w:pPr>
              <w:pStyle w:val="TableHeading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Comment</w:t>
            </w:r>
          </w:p>
        </w:tc>
        <w:tc>
          <w:tcPr>
            <w:tcW w:w="2122" w:type="pct"/>
            <w:shd w:val="clear" w:color="auto" w:fill="CEFAEA" w:themeFill="background1" w:themeFillTint="33"/>
          </w:tcPr>
          <w:p w14:paraId="1E8D7770" w14:textId="2C23055A" w:rsidR="00720048" w:rsidRPr="004E30CF" w:rsidRDefault="00720048" w:rsidP="001643F4">
            <w:pPr>
              <w:pStyle w:val="TableHeading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Recommended action</w:t>
            </w:r>
          </w:p>
        </w:tc>
      </w:tr>
      <w:tr w:rsidR="00720048" w14:paraId="7D8437C0" w14:textId="29ADCD20" w:rsidTr="00720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shd w:val="clear" w:color="auto" w:fill="FFFFFF" w:themeFill="background2"/>
          </w:tcPr>
          <w:p w14:paraId="0D77886A" w14:textId="77777777" w:rsidR="00720048" w:rsidRPr="003C7925" w:rsidRDefault="00720048" w:rsidP="009B48F6">
            <w:pPr>
              <w:pStyle w:val="TableHeading2"/>
            </w:pPr>
          </w:p>
        </w:tc>
        <w:tc>
          <w:tcPr>
            <w:tcW w:w="1887" w:type="pct"/>
          </w:tcPr>
          <w:p w14:paraId="22C48342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2" w:type="pct"/>
          </w:tcPr>
          <w:p w14:paraId="3DB901BB" w14:textId="462C0B91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0048" w14:paraId="3028C17F" w14:textId="77777777" w:rsidTr="00720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shd w:val="clear" w:color="auto" w:fill="FFFFFF" w:themeFill="background2"/>
          </w:tcPr>
          <w:p w14:paraId="75562458" w14:textId="77777777" w:rsidR="00720048" w:rsidRPr="003C7925" w:rsidRDefault="00720048" w:rsidP="009B48F6">
            <w:pPr>
              <w:pStyle w:val="TableHeading2"/>
            </w:pPr>
          </w:p>
        </w:tc>
        <w:tc>
          <w:tcPr>
            <w:tcW w:w="1887" w:type="pct"/>
          </w:tcPr>
          <w:p w14:paraId="04BD3929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2" w:type="pct"/>
          </w:tcPr>
          <w:p w14:paraId="6A4690AA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0048" w14:paraId="22B05447" w14:textId="77777777" w:rsidTr="00720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shd w:val="clear" w:color="auto" w:fill="FFFFFF" w:themeFill="background2"/>
          </w:tcPr>
          <w:p w14:paraId="37A419D7" w14:textId="77777777" w:rsidR="00720048" w:rsidRPr="003C7925" w:rsidRDefault="00720048" w:rsidP="009B48F6">
            <w:pPr>
              <w:pStyle w:val="TableHeading2"/>
            </w:pPr>
          </w:p>
        </w:tc>
        <w:tc>
          <w:tcPr>
            <w:tcW w:w="1887" w:type="pct"/>
          </w:tcPr>
          <w:p w14:paraId="2D800D52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2" w:type="pct"/>
          </w:tcPr>
          <w:p w14:paraId="248BCFD1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0048" w14:paraId="1784DAB0" w14:textId="77777777" w:rsidTr="00720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shd w:val="clear" w:color="auto" w:fill="FFFFFF" w:themeFill="background2"/>
          </w:tcPr>
          <w:p w14:paraId="62FCC10E" w14:textId="77777777" w:rsidR="00720048" w:rsidRPr="003C7925" w:rsidRDefault="00720048" w:rsidP="009B48F6">
            <w:pPr>
              <w:pStyle w:val="TableHeading2"/>
            </w:pPr>
          </w:p>
        </w:tc>
        <w:tc>
          <w:tcPr>
            <w:tcW w:w="1887" w:type="pct"/>
          </w:tcPr>
          <w:p w14:paraId="15872090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2" w:type="pct"/>
          </w:tcPr>
          <w:p w14:paraId="7BF8EC0E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0048" w14:paraId="4DD04CB1" w14:textId="77777777" w:rsidTr="00720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shd w:val="clear" w:color="auto" w:fill="FFFFFF" w:themeFill="background2"/>
          </w:tcPr>
          <w:p w14:paraId="364AB317" w14:textId="77777777" w:rsidR="00720048" w:rsidRPr="003C7925" w:rsidRDefault="00720048" w:rsidP="009B48F6">
            <w:pPr>
              <w:pStyle w:val="TableHeading2"/>
            </w:pPr>
          </w:p>
        </w:tc>
        <w:tc>
          <w:tcPr>
            <w:tcW w:w="1887" w:type="pct"/>
          </w:tcPr>
          <w:p w14:paraId="6AC554EA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2" w:type="pct"/>
          </w:tcPr>
          <w:p w14:paraId="2F5793DD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0048" w14:paraId="5F71354C" w14:textId="77777777" w:rsidTr="00720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shd w:val="clear" w:color="auto" w:fill="FFFFFF" w:themeFill="background2"/>
          </w:tcPr>
          <w:p w14:paraId="646018F5" w14:textId="77777777" w:rsidR="00720048" w:rsidRPr="003C7925" w:rsidRDefault="00720048" w:rsidP="009B48F6">
            <w:pPr>
              <w:pStyle w:val="TableHeading2"/>
            </w:pPr>
          </w:p>
        </w:tc>
        <w:tc>
          <w:tcPr>
            <w:tcW w:w="1887" w:type="pct"/>
          </w:tcPr>
          <w:p w14:paraId="55AA4B04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2" w:type="pct"/>
          </w:tcPr>
          <w:p w14:paraId="010CB465" w14:textId="77777777" w:rsidR="00720048" w:rsidRPr="004E30CF" w:rsidRDefault="00720048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C4C3A" w14:paraId="38F886EC" w14:textId="77777777" w:rsidTr="00720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pct"/>
            <w:shd w:val="clear" w:color="auto" w:fill="FFFFFF" w:themeFill="background2"/>
          </w:tcPr>
          <w:p w14:paraId="638BB0A1" w14:textId="77777777" w:rsidR="00CC4C3A" w:rsidRPr="003C7925" w:rsidRDefault="00CC4C3A" w:rsidP="009B48F6">
            <w:pPr>
              <w:pStyle w:val="TableHeading2"/>
            </w:pPr>
          </w:p>
        </w:tc>
        <w:tc>
          <w:tcPr>
            <w:tcW w:w="1887" w:type="pct"/>
          </w:tcPr>
          <w:p w14:paraId="010405AE" w14:textId="77777777" w:rsidR="00CC4C3A" w:rsidRPr="004E30CF" w:rsidRDefault="00CC4C3A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2" w:type="pct"/>
          </w:tcPr>
          <w:p w14:paraId="125A9AFD" w14:textId="77777777" w:rsidR="00CC4C3A" w:rsidRPr="004E30CF" w:rsidRDefault="00CC4C3A" w:rsidP="004E30C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3A3A0C8" w14:textId="08A5EBDD" w:rsidR="00936317" w:rsidRDefault="00936317" w:rsidP="00720048">
      <w:r>
        <w:br/>
        <w:t xml:space="preserve">If the amount of feedback exceeds the table above, please contact Policy at </w:t>
      </w:r>
      <w:hyperlink r:id="rId10" w:history="1">
        <w:r w:rsidRPr="00781AE7">
          <w:rPr>
            <w:rStyle w:val="Hyperlink"/>
          </w:rPr>
          <w:t>policy@federation.edu.au</w:t>
        </w:r>
      </w:hyperlink>
      <w:r>
        <w:t xml:space="preserve"> for a clean copy of the document to make track changes for submission in place of the table.</w:t>
      </w:r>
    </w:p>
    <w:p w14:paraId="54D8AE3C" w14:textId="38FB817E" w:rsidR="00936317" w:rsidRDefault="00CC4C3A" w:rsidP="00720048">
      <w:r>
        <w:t>The Policy team will forward all submitted feedback to the Document Owner once the university wide consultation period has ended.</w:t>
      </w:r>
    </w:p>
    <w:p w14:paraId="63F162B4" w14:textId="0804D2F4" w:rsidR="00CC4C3A" w:rsidRDefault="00CC4C3A" w:rsidP="00720048">
      <w:r>
        <w:t xml:space="preserve">This table should be submitted via the </w:t>
      </w:r>
      <w:hyperlink r:id="rId11" w:history="1">
        <w:r w:rsidRPr="00CC4C3A">
          <w:rPr>
            <w:rStyle w:val="Hyperlink"/>
          </w:rPr>
          <w:t>Governance and Policy ServiceNow portal</w:t>
        </w:r>
      </w:hyperlink>
      <w:r>
        <w:t>.</w:t>
      </w:r>
    </w:p>
    <w:sectPr w:rsidR="00CC4C3A" w:rsidSect="004174A7">
      <w:headerReference w:type="default" r:id="rId12"/>
      <w:footerReference w:type="default" r:id="rId13"/>
      <w:headerReference w:type="first" r:id="rId14"/>
      <w:pgSz w:w="16838" w:h="11906" w:orient="landscape" w:code="9"/>
      <w:pgMar w:top="1559" w:right="1418" w:bottom="141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44427" w14:textId="77777777" w:rsidR="00DB5B39" w:rsidRDefault="00DB5B39" w:rsidP="00E104AF">
      <w:r>
        <w:separator/>
      </w:r>
    </w:p>
  </w:endnote>
  <w:endnote w:type="continuationSeparator" w:id="0">
    <w:p w14:paraId="52C23BDC" w14:textId="77777777" w:rsidR="00DB5B39" w:rsidRDefault="00DB5B39" w:rsidP="00E104AF">
      <w:r>
        <w:continuationSeparator/>
      </w:r>
    </w:p>
  </w:endnote>
  <w:endnote w:type="continuationNotice" w:id="1">
    <w:p w14:paraId="2F42CF3A" w14:textId="77777777" w:rsidR="00DB5B39" w:rsidRDefault="00DB5B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 SemiBold">
    <w:panose1 w:val="02000703000000020004"/>
    <w:charset w:val="00"/>
    <w:family w:val="auto"/>
    <w:pitch w:val="variable"/>
    <w:sig w:usb0="E0000AFF" w:usb1="5200A1FF" w:usb2="0000002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nter">
    <w:altName w:val="Calibri"/>
    <w:panose1 w:val="02000503000000020004"/>
    <w:charset w:val="00"/>
    <w:family w:val="auto"/>
    <w:pitch w:val="variable"/>
    <w:sig w:usb0="E0000AFF" w:usb1="5200A1FF" w:usb2="00000021" w:usb3="00000000" w:csb0="0000019F" w:csb1="00000000"/>
  </w:font>
  <w:font w:name="Sora SemiBold">
    <w:panose1 w:val="00000000000000000000"/>
    <w:charset w:val="00"/>
    <w:family w:val="auto"/>
    <w:pitch w:val="variable"/>
    <w:sig w:usb0="00000007" w:usb1="10000000" w:usb2="00000000" w:usb3="00000000" w:csb0="00000093" w:csb1="00000000"/>
  </w:font>
  <w:font w:name="Inter Medium">
    <w:panose1 w:val="02000603000000020004"/>
    <w:charset w:val="00"/>
    <w:family w:val="auto"/>
    <w:pitch w:val="variable"/>
    <w:sig w:usb0="E0000AFF" w:usb1="5200A1FF" w:usb2="0000002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93B44" w14:textId="6C9B1E0F" w:rsidR="00E104AF" w:rsidRPr="004C5A41" w:rsidRDefault="006465C6" w:rsidP="00E104AF">
    <w:pPr>
      <w:pStyle w:val="Footer"/>
      <w:tabs>
        <w:tab w:val="clear" w:pos="4513"/>
        <w:tab w:val="clear" w:pos="9026"/>
      </w:tabs>
    </w:pPr>
    <w:r>
      <w:rPr>
        <w:noProof/>
      </w:rPr>
      <w:drawing>
        <wp:anchor distT="0" distB="0" distL="114300" distR="114300" simplePos="0" relativeHeight="251670529" behindDoc="1" locked="0" layoutInCell="1" allowOverlap="1" wp14:anchorId="67660618" wp14:editId="25DBCDE8">
          <wp:simplePos x="0" y="0"/>
          <wp:positionH relativeFrom="column">
            <wp:posOffset>-720088</wp:posOffset>
          </wp:positionH>
          <wp:positionV relativeFrom="paragraph">
            <wp:posOffset>167549</wp:posOffset>
          </wp:positionV>
          <wp:extent cx="10708428" cy="345793"/>
          <wp:effectExtent l="0" t="0" r="0" b="0"/>
          <wp:wrapNone/>
          <wp:docPr id="101315071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150716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8428" cy="345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04AF">
      <w:rPr>
        <w:noProof/>
      </w:rPr>
      <mc:AlternateContent>
        <mc:Choice Requires="wps">
          <w:drawing>
            <wp:anchor distT="0" distB="0" distL="114300" distR="114300" simplePos="0" relativeHeight="251657217" behindDoc="0" locked="0" layoutInCell="1" allowOverlap="1" wp14:anchorId="00D2090D" wp14:editId="107BF9B4">
              <wp:simplePos x="0" y="0"/>
              <wp:positionH relativeFrom="column">
                <wp:posOffset>-1155</wp:posOffset>
              </wp:positionH>
              <wp:positionV relativeFrom="paragraph">
                <wp:posOffset>-64770</wp:posOffset>
              </wp:positionV>
              <wp:extent cx="4425682" cy="236855"/>
              <wp:effectExtent l="0" t="0" r="6985" b="4445"/>
              <wp:wrapNone/>
              <wp:docPr id="17194667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25682" cy="236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307F3E" w14:textId="3E027FCF" w:rsidR="00E104AF" w:rsidRPr="00E104AF" w:rsidRDefault="00000000" w:rsidP="00E104AF">
                          <w:pPr>
                            <w:pStyle w:val="ProviderNo"/>
                          </w:pPr>
                          <w:sdt>
                            <w:sdtPr>
                              <w:id w:val="-350494107"/>
                              <w:placeholder>
                                <w:docPart w:val="6B2127F626FC6041B2404476767EDCAF"/>
                              </w:placeholder>
                              <w15:appearance w15:val="hidden"/>
                              <w:text/>
                            </w:sdtPr>
                            <w:sdtContent>
                              <w:r w:rsidR="00E104AF" w:rsidRPr="00E104AF">
                                <w:t>CRICOS Provider No. 00103D | RTO Code 4909 | TEQSA No. PRV12151 (Australian University)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D209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.1pt;margin-top:-5.1pt;width:348.5pt;height:18.65pt;z-index:2516572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" filled="f" stroked="f" strokeweight=".5pt">
              <v:textbox inset="0,0,0,0">
                <w:txbxContent>
                  <w:p w14:paraId="78307F3E" w14:textId="3E027FCF" w:rsidR="00E104AF" w:rsidRPr="00E104AF" w:rsidRDefault="00000000" w:rsidP="00E104AF">
                    <w:pPr>
                      <w:pStyle w:val="ProviderNo"/>
                    </w:pPr>
                    <w:sdt>
                      <w:sdtPr>
                        <w:id w:val="-350494107"/>
                        <w:placeholder>
                          <w:docPart w:val="6B2127F626FC6041B2404476767EDCAF"/>
                        </w:placeholder>
                        <w15:appearance w15:val="hidden"/>
                        <w:text/>
                      </w:sdtPr>
                      <w:sdtContent>
                        <w:r w:rsidR="00E104AF" w:rsidRPr="00E104AF">
                          <w:t>CRICOS Provider No. 00103D | RTO Code 4909 | TEQSA No. PRV12151 (Australian University)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E104AF" w:rsidRPr="004C5A41">
      <w:t xml:space="preserve">Page </w:t>
    </w:r>
    <w:r w:rsidR="00E104AF" w:rsidRPr="004C5A41">
      <w:fldChar w:fldCharType="begin"/>
    </w:r>
    <w:r w:rsidR="00E104AF" w:rsidRPr="004C5A41">
      <w:instrText xml:space="preserve"> PAGE </w:instrText>
    </w:r>
    <w:r w:rsidR="00E104AF" w:rsidRPr="004C5A41">
      <w:fldChar w:fldCharType="separate"/>
    </w:r>
    <w:r w:rsidR="00E104AF">
      <w:t>1</w:t>
    </w:r>
    <w:r w:rsidR="00E104AF" w:rsidRPr="004C5A41">
      <w:fldChar w:fldCharType="end"/>
    </w:r>
    <w:r w:rsidR="00E104AF" w:rsidRPr="004C5A41">
      <w:t xml:space="preserve"> of </w:t>
    </w:r>
    <w:r w:rsidR="00E104AF">
      <w:fldChar w:fldCharType="begin"/>
    </w:r>
    <w:r w:rsidR="00E104AF">
      <w:instrText xml:space="preserve"> NUMPAGES  </w:instrText>
    </w:r>
    <w:r w:rsidR="00E104AF">
      <w:fldChar w:fldCharType="separate"/>
    </w:r>
    <w:r w:rsidR="00E104AF">
      <w:t>3</w:t>
    </w:r>
    <w:r w:rsidR="00E104AF">
      <w:fldChar w:fldCharType="end"/>
    </w:r>
  </w:p>
  <w:p w14:paraId="65474B91" w14:textId="19A1BB4C" w:rsidR="00E104AF" w:rsidRDefault="00E104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F5720" w14:textId="77777777" w:rsidR="00DB5B39" w:rsidRDefault="00DB5B39" w:rsidP="00E104AF">
      <w:r>
        <w:separator/>
      </w:r>
    </w:p>
  </w:footnote>
  <w:footnote w:type="continuationSeparator" w:id="0">
    <w:p w14:paraId="3AE78158" w14:textId="77777777" w:rsidR="00DB5B39" w:rsidRDefault="00DB5B39" w:rsidP="00E104AF">
      <w:r>
        <w:continuationSeparator/>
      </w:r>
    </w:p>
  </w:footnote>
  <w:footnote w:type="continuationNotice" w:id="1">
    <w:p w14:paraId="3657EEA5" w14:textId="77777777" w:rsidR="00DB5B39" w:rsidRDefault="00DB5B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630D0" w14:textId="7746AB9C" w:rsidR="00E104AF" w:rsidRDefault="00E104AF" w:rsidP="00E104AF">
    <w:pPr>
      <w:pStyle w:val="Header"/>
    </w:pPr>
    <w:r w:rsidRPr="007740F3">
      <w:rPr>
        <w:noProof/>
      </w:rPr>
      <w:drawing>
        <wp:anchor distT="0" distB="90170" distL="114300" distR="114300" simplePos="0" relativeHeight="251657216" behindDoc="1" locked="1" layoutInCell="1" allowOverlap="1" wp14:anchorId="59ABBA86" wp14:editId="1D9FA4A4">
          <wp:simplePos x="0" y="0"/>
          <wp:positionH relativeFrom="margin">
            <wp:posOffset>0</wp:posOffset>
          </wp:positionH>
          <wp:positionV relativeFrom="topMargin">
            <wp:posOffset>269240</wp:posOffset>
          </wp:positionV>
          <wp:extent cx="1630680" cy="431800"/>
          <wp:effectExtent l="0" t="0" r="0" b="0"/>
          <wp:wrapNone/>
          <wp:docPr id="611854813" name="Graphic 7" descr="A blue text on a black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D8152BA-93C3-4082-9C6D-CF6709489E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854813" name="Graphic 7" descr="A blue text on a black background&#10;&#10;Description automatically generated">
                    <a:extLst>
                      <a:ext uri="{FF2B5EF4-FFF2-40B4-BE49-F238E27FC236}">
                        <a16:creationId xmlns:a16="http://schemas.microsoft.com/office/drawing/2014/main" id="{8D8152BA-93C3-4082-9C6D-CF6709489E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55901" w14:textId="01BA54BE" w:rsidR="00554501" w:rsidRDefault="00152A1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1" behindDoc="1" locked="0" layoutInCell="1" allowOverlap="1" wp14:anchorId="64519F57" wp14:editId="16ABD124">
              <wp:simplePos x="0" y="0"/>
              <wp:positionH relativeFrom="column">
                <wp:posOffset>-875600</wp:posOffset>
              </wp:positionH>
              <wp:positionV relativeFrom="paragraph">
                <wp:posOffset>2380071</wp:posOffset>
              </wp:positionV>
              <wp:extent cx="10865381" cy="4756150"/>
              <wp:effectExtent l="0" t="0" r="6350" b="6350"/>
              <wp:wrapNone/>
              <wp:docPr id="1863374989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65381" cy="4756150"/>
                        <a:chOff x="0" y="0"/>
                        <a:chExt cx="10865381" cy="4756150"/>
                      </a:xfrm>
                    </wpg:grpSpPr>
                    <wps:wsp>
                      <wps:cNvPr id="278676687" name="Rectangle 5"/>
                      <wps:cNvSpPr/>
                      <wps:spPr>
                        <a:xfrm>
                          <a:off x="7987004" y="0"/>
                          <a:ext cx="2878377" cy="4756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9623738" name="Picture 164997400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589" t="6564" r="479" b="3414"/>
                        <a:stretch/>
                      </pic:blipFill>
                      <pic:spPr bwMode="auto">
                        <a:xfrm>
                          <a:off x="0" y="0"/>
                          <a:ext cx="8020685" cy="4756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935081" id="Group 5" o:spid="_x0000_s1026" style="position:absolute;margin-left:-68.95pt;margin-top:187.4pt;width:855.55pt;height:374.5pt;z-index:-251647999" coordsize="108653,47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">
              <v:rect id="Rectangle 5" o:spid="_x0000_s1027" style="position:absolute;left:79870;width:28783;height:47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" fillcolor="#f29912 [3204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49974000" o:spid="_x0000_s1028" type="#_x0000_t75" style="position:absolute;width:80206;height:47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">
                <v:imagedata r:id="rId2" o:title="" croptop="4302f" cropbottom="2237f" cropleft="-1041f" cropright="314f"/>
              </v:shape>
            </v:group>
          </w:pict>
        </mc:Fallback>
      </mc:AlternateContent>
    </w:r>
    <w:r w:rsidR="004355D7" w:rsidRPr="0050732F">
      <w:rPr>
        <w:noProof/>
      </w:rPr>
      <w:drawing>
        <wp:anchor distT="0" distB="0" distL="114300" distR="114300" simplePos="0" relativeHeight="251666433" behindDoc="0" locked="0" layoutInCell="1" allowOverlap="1" wp14:anchorId="44193FAC" wp14:editId="0453CBCA">
          <wp:simplePos x="0" y="0"/>
          <wp:positionH relativeFrom="column">
            <wp:posOffset>6893560</wp:posOffset>
          </wp:positionH>
          <wp:positionV relativeFrom="paragraph">
            <wp:posOffset>3135107</wp:posOffset>
          </wp:positionV>
          <wp:extent cx="3097530" cy="4277360"/>
          <wp:effectExtent l="0" t="0" r="1270" b="2540"/>
          <wp:wrapNone/>
          <wp:docPr id="1891591586" name="Picture 6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591586" name="Picture 6" descr="A blue and black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7530" cy="427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3FB2" w:rsidRPr="0050732F">
      <w:rPr>
        <w:noProof/>
      </w:rPr>
      <w:drawing>
        <wp:anchor distT="0" distB="0" distL="114300" distR="114300" simplePos="0" relativeHeight="251665409" behindDoc="0" locked="0" layoutInCell="1" allowOverlap="1" wp14:anchorId="36680483" wp14:editId="1DBDBD1B">
          <wp:simplePos x="0" y="0"/>
          <wp:positionH relativeFrom="column">
            <wp:posOffset>-256540</wp:posOffset>
          </wp:positionH>
          <wp:positionV relativeFrom="paragraph">
            <wp:posOffset>-130810</wp:posOffset>
          </wp:positionV>
          <wp:extent cx="2512060" cy="664210"/>
          <wp:effectExtent l="0" t="0" r="2540" b="0"/>
          <wp:wrapNone/>
          <wp:docPr id="705315555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315555" name="Picture 1" descr="A blue text on a black background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060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ED8" w:rsidRPr="0050732F">
      <w:rPr>
        <w:noProof/>
      </w:rPr>
      <mc:AlternateContent>
        <mc:Choice Requires="wps">
          <w:drawing>
            <wp:anchor distT="0" distB="0" distL="114300" distR="114300" simplePos="0" relativeHeight="251663361" behindDoc="1" locked="0" layoutInCell="1" allowOverlap="1" wp14:anchorId="1820C198" wp14:editId="7F2724DC">
              <wp:simplePos x="0" y="0"/>
              <wp:positionH relativeFrom="page">
                <wp:posOffset>-33020</wp:posOffset>
              </wp:positionH>
              <wp:positionV relativeFrom="paragraph">
                <wp:posOffset>-442595</wp:posOffset>
              </wp:positionV>
              <wp:extent cx="10743565" cy="7581900"/>
              <wp:effectExtent l="0" t="0" r="635" b="0"/>
              <wp:wrapNone/>
              <wp:docPr id="614576362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43565" cy="7581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F124A0" id="Rectangle 3" o:spid="_x0000_s1026" style="position:absolute;margin-left:-2.6pt;margin-top:-34.85pt;width:845.95pt;height:597pt;z-index:-251653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" fillcolor="#14e399 [3212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65430"/>
    <w:multiLevelType w:val="hybridMultilevel"/>
    <w:tmpl w:val="BE66F894"/>
    <w:lvl w:ilvl="0" w:tplc="9D903A2C">
      <w:start w:val="1"/>
      <w:numFmt w:val="bullet"/>
      <w:pStyle w:val="ListBullet"/>
      <w:lvlText w:val=""/>
      <w:lvlJc w:val="left"/>
      <w:pPr>
        <w:ind w:left="0" w:firstLine="0"/>
      </w:pPr>
      <w:rPr>
        <w:rFonts w:ascii="Symbol" w:hAnsi="Symbol" w:hint="default"/>
        <w:color w:val="0602F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71D17"/>
    <w:multiLevelType w:val="multilevel"/>
    <w:tmpl w:val="DA3A6F24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02FF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254AF"/>
    <w:multiLevelType w:val="multilevel"/>
    <w:tmpl w:val="E856C992"/>
    <w:styleLink w:val="CurrentList2"/>
    <w:lvl w:ilvl="0">
      <w:start w:val="1"/>
      <w:numFmt w:val="bullet"/>
      <w:lvlText w:val="‣"/>
      <w:lvlJc w:val="left"/>
      <w:pPr>
        <w:ind w:left="644" w:hanging="360"/>
      </w:pPr>
      <w:rPr>
        <w:rFonts w:ascii="Inter SemiBold" w:hAnsi="Inter SemiBold" w:hint="default"/>
        <w:b/>
        <w:i w:val="0"/>
        <w:color w:val="0602FF" w:themeColor="text1"/>
        <w:sz w:val="28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69326D7D"/>
    <w:multiLevelType w:val="hybridMultilevel"/>
    <w:tmpl w:val="89F4C03A"/>
    <w:lvl w:ilvl="0" w:tplc="F1C00B28">
      <w:start w:val="1"/>
      <w:numFmt w:val="bullet"/>
      <w:pStyle w:val="ListBullet2"/>
      <w:lvlText w:val="‣"/>
      <w:lvlJc w:val="left"/>
      <w:pPr>
        <w:ind w:left="284" w:firstLine="283"/>
      </w:pPr>
      <w:rPr>
        <w:rFonts w:ascii="Inter SemiBold" w:hAnsi="Inter SemiBold" w:hint="default"/>
        <w:b/>
        <w:i w:val="0"/>
        <w:color w:val="0602FF"/>
        <w:sz w:val="28"/>
      </w:rPr>
    </w:lvl>
    <w:lvl w:ilvl="1" w:tplc="0C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1997413296">
    <w:abstractNumId w:val="3"/>
  </w:num>
  <w:num w:numId="2" w16cid:durableId="1879200332">
    <w:abstractNumId w:val="0"/>
  </w:num>
  <w:num w:numId="3" w16cid:durableId="561331349">
    <w:abstractNumId w:val="1"/>
  </w:num>
  <w:num w:numId="4" w16cid:durableId="2066175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13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4AF"/>
    <w:rsid w:val="000100D9"/>
    <w:rsid w:val="00071293"/>
    <w:rsid w:val="00091D03"/>
    <w:rsid w:val="00105ECB"/>
    <w:rsid w:val="00112F58"/>
    <w:rsid w:val="00120E30"/>
    <w:rsid w:val="001525FA"/>
    <w:rsid w:val="00152A1C"/>
    <w:rsid w:val="00163307"/>
    <w:rsid w:val="0016366A"/>
    <w:rsid w:val="001643F4"/>
    <w:rsid w:val="001D3FF8"/>
    <w:rsid w:val="001E3D84"/>
    <w:rsid w:val="00206FC5"/>
    <w:rsid w:val="00213B8C"/>
    <w:rsid w:val="00296584"/>
    <w:rsid w:val="002A4C92"/>
    <w:rsid w:val="002B67BE"/>
    <w:rsid w:val="002D12B0"/>
    <w:rsid w:val="002D1EEE"/>
    <w:rsid w:val="002D2ED8"/>
    <w:rsid w:val="002F3C9D"/>
    <w:rsid w:val="003111A6"/>
    <w:rsid w:val="00315912"/>
    <w:rsid w:val="00315AAA"/>
    <w:rsid w:val="00315AFD"/>
    <w:rsid w:val="003176DF"/>
    <w:rsid w:val="00323357"/>
    <w:rsid w:val="00346E4B"/>
    <w:rsid w:val="00353FB2"/>
    <w:rsid w:val="00372D54"/>
    <w:rsid w:val="003C7B2E"/>
    <w:rsid w:val="003F49BE"/>
    <w:rsid w:val="003F7409"/>
    <w:rsid w:val="004174A7"/>
    <w:rsid w:val="00433294"/>
    <w:rsid w:val="004355D7"/>
    <w:rsid w:val="004762E2"/>
    <w:rsid w:val="0048228C"/>
    <w:rsid w:val="0049344B"/>
    <w:rsid w:val="004C6F23"/>
    <w:rsid w:val="004E30CF"/>
    <w:rsid w:val="004F6EF6"/>
    <w:rsid w:val="00524714"/>
    <w:rsid w:val="00554501"/>
    <w:rsid w:val="005D2CFB"/>
    <w:rsid w:val="005E540C"/>
    <w:rsid w:val="005E58FB"/>
    <w:rsid w:val="005F11E8"/>
    <w:rsid w:val="00602211"/>
    <w:rsid w:val="00606EC2"/>
    <w:rsid w:val="00633EAD"/>
    <w:rsid w:val="0063469D"/>
    <w:rsid w:val="006465C6"/>
    <w:rsid w:val="00691612"/>
    <w:rsid w:val="006A4263"/>
    <w:rsid w:val="006F75E1"/>
    <w:rsid w:val="0071624D"/>
    <w:rsid w:val="00720048"/>
    <w:rsid w:val="00752A15"/>
    <w:rsid w:val="007548C7"/>
    <w:rsid w:val="007848E8"/>
    <w:rsid w:val="007D28F7"/>
    <w:rsid w:val="0085611B"/>
    <w:rsid w:val="008B5E07"/>
    <w:rsid w:val="008D6385"/>
    <w:rsid w:val="00931EFB"/>
    <w:rsid w:val="00936317"/>
    <w:rsid w:val="00963D6E"/>
    <w:rsid w:val="00974103"/>
    <w:rsid w:val="009947B7"/>
    <w:rsid w:val="009C6ACE"/>
    <w:rsid w:val="00A00D7E"/>
    <w:rsid w:val="00A0110F"/>
    <w:rsid w:val="00A55C72"/>
    <w:rsid w:val="00A8045A"/>
    <w:rsid w:val="00A94859"/>
    <w:rsid w:val="00A94A5F"/>
    <w:rsid w:val="00AA6E02"/>
    <w:rsid w:val="00AB0800"/>
    <w:rsid w:val="00AC2B24"/>
    <w:rsid w:val="00AF0C11"/>
    <w:rsid w:val="00B213FE"/>
    <w:rsid w:val="00B26DDC"/>
    <w:rsid w:val="00BA0FF2"/>
    <w:rsid w:val="00BD1133"/>
    <w:rsid w:val="00C015CA"/>
    <w:rsid w:val="00C456FB"/>
    <w:rsid w:val="00C46602"/>
    <w:rsid w:val="00C61E44"/>
    <w:rsid w:val="00CB483A"/>
    <w:rsid w:val="00CC4C3A"/>
    <w:rsid w:val="00D20A27"/>
    <w:rsid w:val="00D57422"/>
    <w:rsid w:val="00D85446"/>
    <w:rsid w:val="00D940C4"/>
    <w:rsid w:val="00DB5B39"/>
    <w:rsid w:val="00DD23B7"/>
    <w:rsid w:val="00DE5586"/>
    <w:rsid w:val="00E104AF"/>
    <w:rsid w:val="00E54340"/>
    <w:rsid w:val="00E62EEB"/>
    <w:rsid w:val="00E741BF"/>
    <w:rsid w:val="00E82892"/>
    <w:rsid w:val="00E91333"/>
    <w:rsid w:val="00EF5294"/>
    <w:rsid w:val="00F32DDE"/>
    <w:rsid w:val="00F83C12"/>
    <w:rsid w:val="00FA468B"/>
    <w:rsid w:val="00FF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ABE6A"/>
  <w15:chartTrackingRefBased/>
  <w15:docId w15:val="{E3C136A8-72BA-4CF8-8240-81B97E55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4AF"/>
    <w:rPr>
      <w:rFonts w:ascii="Inter" w:hAnsi="Inter"/>
      <w:color w:val="041243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E104AF"/>
    <w:pPr>
      <w:keepNext/>
      <w:keepLines/>
      <w:spacing w:before="360" w:after="80"/>
      <w:outlineLvl w:val="0"/>
    </w:pPr>
    <w:rPr>
      <w:rFonts w:ascii="Sora SemiBold" w:eastAsiaTheme="majorEastAsia" w:hAnsi="Sora SemiBold" w:cstheme="majorBidi"/>
      <w:b/>
      <w:color w:val="0602FF"/>
      <w:sz w:val="44"/>
      <w:szCs w:val="44"/>
    </w:rPr>
  </w:style>
  <w:style w:type="paragraph" w:styleId="Heading2">
    <w:name w:val="heading 2"/>
    <w:basedOn w:val="TableHeading2"/>
    <w:next w:val="Normal"/>
    <w:link w:val="Heading2Char"/>
    <w:uiPriority w:val="9"/>
    <w:unhideWhenUsed/>
    <w:qFormat/>
    <w:rsid w:val="0085611B"/>
    <w:pPr>
      <w:spacing w:after="140"/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F7409"/>
    <w:pPr>
      <w:keepNext/>
      <w:keepLines/>
      <w:spacing w:before="160" w:after="240"/>
      <w:outlineLvl w:val="2"/>
    </w:pPr>
    <w:rPr>
      <w:rFonts w:eastAsiaTheme="majorEastAsia" w:cstheme="majorBidi"/>
      <w:sz w:val="24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3F7409"/>
    <w:pPr>
      <w:keepNext/>
      <w:keepLines/>
      <w:spacing w:before="80" w:after="80"/>
      <w:outlineLvl w:val="3"/>
    </w:pPr>
    <w:rPr>
      <w:rFonts w:eastAsiaTheme="majorEastAsia" w:cstheme="majorBidi"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4AF"/>
    <w:pPr>
      <w:keepNext/>
      <w:keepLines/>
      <w:spacing w:before="80" w:after="40"/>
      <w:outlineLvl w:val="4"/>
    </w:pPr>
    <w:rPr>
      <w:rFonts w:eastAsiaTheme="majorEastAsia" w:cstheme="majorBidi"/>
      <w:color w:val="B8720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4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C5AFF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4AF"/>
    <w:pPr>
      <w:keepNext/>
      <w:keepLines/>
      <w:spacing w:before="40" w:after="0"/>
      <w:outlineLvl w:val="6"/>
    </w:pPr>
    <w:rPr>
      <w:rFonts w:eastAsiaTheme="majorEastAsia" w:cstheme="majorBidi"/>
      <w:color w:val="5C5AFF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4AF"/>
    <w:pPr>
      <w:keepNext/>
      <w:keepLines/>
      <w:spacing w:after="0"/>
      <w:outlineLvl w:val="7"/>
    </w:pPr>
    <w:rPr>
      <w:rFonts w:eastAsiaTheme="majorEastAsia" w:cstheme="majorBidi"/>
      <w:i/>
      <w:iCs/>
      <w:color w:val="2C28FF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4AF"/>
    <w:pPr>
      <w:keepNext/>
      <w:keepLines/>
      <w:spacing w:after="0"/>
      <w:outlineLvl w:val="8"/>
    </w:pPr>
    <w:rPr>
      <w:rFonts w:eastAsiaTheme="majorEastAsia" w:cstheme="majorBidi"/>
      <w:color w:val="2C28FF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4AF"/>
    <w:rPr>
      <w:rFonts w:ascii="Sora SemiBold" w:eastAsiaTheme="majorEastAsia" w:hAnsi="Sora SemiBold" w:cstheme="majorBidi"/>
      <w:b/>
      <w:color w:val="0602FF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85611B"/>
    <w:rPr>
      <w:rFonts w:ascii="Inter Medium" w:eastAsiaTheme="minorEastAsia" w:hAnsi="Inter Medium" w:cs="Sora SemiBold"/>
      <w:bCs/>
      <w:color w:val="0602FF"/>
      <w:kern w:val="0"/>
      <w:sz w:val="32"/>
      <w:szCs w:val="32"/>
      <w:lang w:val="en-US"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3F7409"/>
    <w:rPr>
      <w:rFonts w:ascii="Inter Medium" w:eastAsiaTheme="majorEastAsia" w:hAnsi="Inter Medium" w:cstheme="majorBidi"/>
      <w:bCs/>
      <w:color w:val="0602FF"/>
      <w:kern w:val="0"/>
      <w:szCs w:val="28"/>
      <w:lang w:val="en-US" w:eastAsia="zh-C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F7409"/>
    <w:rPr>
      <w:rFonts w:ascii="Inter Medium" w:eastAsiaTheme="majorEastAsia" w:hAnsi="Inter Medium" w:cstheme="majorBidi"/>
      <w:bCs/>
      <w:iCs/>
      <w:color w:val="0602FF"/>
      <w:kern w:val="0"/>
      <w:sz w:val="20"/>
      <w:szCs w:val="20"/>
      <w:lang w:val="en-US" w:eastAsia="zh-CN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4AF"/>
    <w:rPr>
      <w:rFonts w:eastAsiaTheme="majorEastAsia" w:cstheme="majorBidi"/>
      <w:color w:val="B8720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4AF"/>
    <w:rPr>
      <w:rFonts w:eastAsiaTheme="majorEastAsia" w:cstheme="majorBidi"/>
      <w:i/>
      <w:iCs/>
      <w:color w:val="5C5AFF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4AF"/>
    <w:rPr>
      <w:rFonts w:eastAsiaTheme="majorEastAsia" w:cstheme="majorBidi"/>
      <w:color w:val="5C5AFF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4AF"/>
    <w:rPr>
      <w:rFonts w:eastAsiaTheme="majorEastAsia" w:cstheme="majorBidi"/>
      <w:i/>
      <w:iCs/>
      <w:color w:val="2C28FF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4AF"/>
    <w:rPr>
      <w:rFonts w:eastAsiaTheme="majorEastAsia" w:cstheme="majorBidi"/>
      <w:color w:val="2C28FF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04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0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4AF"/>
    <w:pPr>
      <w:numPr>
        <w:ilvl w:val="1"/>
      </w:numPr>
    </w:pPr>
    <w:rPr>
      <w:rFonts w:eastAsiaTheme="majorEastAsia" w:cstheme="majorBidi"/>
      <w:color w:val="5C5AFF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04AF"/>
    <w:rPr>
      <w:rFonts w:eastAsiaTheme="majorEastAsia" w:cstheme="majorBidi"/>
      <w:color w:val="5C5AFF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04AF"/>
    <w:pPr>
      <w:spacing w:before="160"/>
      <w:jc w:val="center"/>
    </w:pPr>
    <w:rPr>
      <w:i/>
      <w:iCs/>
      <w:color w:val="4441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04AF"/>
    <w:rPr>
      <w:i/>
      <w:iCs/>
      <w:color w:val="4441FF" w:themeColor="text1" w:themeTint="BF"/>
    </w:rPr>
  </w:style>
  <w:style w:type="paragraph" w:styleId="ListParagraph">
    <w:name w:val="List Paragraph"/>
    <w:basedOn w:val="Normal"/>
    <w:uiPriority w:val="34"/>
    <w:qFormat/>
    <w:rsid w:val="00E104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04AF"/>
    <w:rPr>
      <w:i/>
      <w:iCs/>
      <w:color w:val="B8720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4AF"/>
    <w:pPr>
      <w:pBdr>
        <w:top w:val="single" w:sz="4" w:space="10" w:color="B8720A" w:themeColor="accent1" w:themeShade="BF"/>
        <w:bottom w:val="single" w:sz="4" w:space="10" w:color="B8720A" w:themeColor="accent1" w:themeShade="BF"/>
      </w:pBdr>
      <w:spacing w:before="360" w:after="360"/>
      <w:ind w:left="864" w:right="864"/>
      <w:jc w:val="center"/>
    </w:pPr>
    <w:rPr>
      <w:i/>
      <w:iCs/>
      <w:color w:val="B8720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4AF"/>
    <w:rPr>
      <w:i/>
      <w:iCs/>
      <w:color w:val="B8720A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04AF"/>
    <w:rPr>
      <w:b/>
      <w:bCs/>
      <w:smallCaps/>
      <w:color w:val="B8720A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E104AF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104AF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customStyle="1" w:styleId="DocumentHeading1">
    <w:name w:val="Document Heading 1"/>
    <w:basedOn w:val="Heading1"/>
    <w:qFormat/>
    <w:rsid w:val="001D3FF8"/>
    <w:pPr>
      <w:spacing w:before="0" w:after="100" w:line="204" w:lineRule="auto"/>
    </w:pPr>
    <w:rPr>
      <w:b w:val="0"/>
      <w:kern w:val="0"/>
      <w:sz w:val="96"/>
      <w:szCs w:val="96"/>
      <w14:ligatures w14:val="none"/>
    </w:rPr>
  </w:style>
  <w:style w:type="paragraph" w:styleId="ListBullet">
    <w:name w:val="List Bullet"/>
    <w:basedOn w:val="Normal"/>
    <w:uiPriority w:val="4"/>
    <w:qFormat/>
    <w:rsid w:val="003F7409"/>
    <w:pPr>
      <w:numPr>
        <w:numId w:val="2"/>
      </w:numPr>
      <w:spacing w:after="80" w:line="240" w:lineRule="auto"/>
      <w:ind w:left="284" w:hanging="284"/>
      <w:contextualSpacing/>
    </w:pPr>
    <w:rPr>
      <w:color w:val="192852" w:themeColor="text2"/>
      <w:kern w:val="0"/>
      <w:szCs w:val="22"/>
      <w14:ligatures w14:val="none"/>
    </w:rPr>
  </w:style>
  <w:style w:type="paragraph" w:styleId="ListBullet2">
    <w:name w:val="List Bullet 2"/>
    <w:basedOn w:val="Normal"/>
    <w:uiPriority w:val="4"/>
    <w:qFormat/>
    <w:rsid w:val="003F7409"/>
    <w:pPr>
      <w:numPr>
        <w:numId w:val="1"/>
      </w:numPr>
      <w:spacing w:after="80" w:line="240" w:lineRule="auto"/>
      <w:ind w:left="568" w:hanging="284"/>
      <w:contextualSpacing/>
    </w:pPr>
    <w:rPr>
      <w:color w:val="192852" w:themeColor="text2"/>
      <w:kern w:val="0"/>
      <w:szCs w:val="22"/>
      <w14:ligatures w14:val="none"/>
    </w:rPr>
  </w:style>
  <w:style w:type="table" w:styleId="TableGrid">
    <w:name w:val="Table Grid"/>
    <w:aliases w:val="Fed Plain"/>
    <w:basedOn w:val="TableNormal"/>
    <w:uiPriority w:val="39"/>
    <w:rsid w:val="004E30CF"/>
    <w:pPr>
      <w:spacing w:after="0" w:line="240" w:lineRule="auto"/>
    </w:pPr>
    <w:rPr>
      <w:kern w:val="0"/>
      <w:sz w:val="22"/>
      <w:szCs w:val="22"/>
      <w14:ligatures w14:val="none"/>
    </w:rPr>
    <w:tblPr>
      <w:tblBorders>
        <w:insideH w:val="single" w:sz="2" w:space="0" w:color="0602FF" w:themeColor="text1"/>
        <w:insideV w:val="single" w:sz="2" w:space="0" w:color="0602FF" w:themeColor="text1"/>
      </w:tblBorders>
      <w:tblCellMar>
        <w:top w:w="85" w:type="dxa"/>
        <w:bottom w:w="85" w:type="dxa"/>
      </w:tblCellMar>
    </w:tblPr>
    <w:tblStylePr w:type="firstRow">
      <w:pPr>
        <w:jc w:val="center"/>
      </w:pPr>
      <w:tblPr/>
      <w:tcPr>
        <w:shd w:val="clear" w:color="auto" w:fill="F9E3D0"/>
      </w:tcPr>
    </w:tblStylePr>
    <w:tblStylePr w:type="firstCol">
      <w:rPr>
        <w:b w:val="0"/>
      </w:rPr>
    </w:tblStylePr>
  </w:style>
  <w:style w:type="paragraph" w:customStyle="1" w:styleId="TableText">
    <w:name w:val="Table Text"/>
    <w:basedOn w:val="Normal"/>
    <w:link w:val="TableTextChar"/>
    <w:uiPriority w:val="9"/>
    <w:qFormat/>
    <w:rsid w:val="005D2CFB"/>
    <w:pPr>
      <w:spacing w:after="140" w:line="240" w:lineRule="auto"/>
    </w:pPr>
    <w:rPr>
      <w:rFonts w:eastAsiaTheme="minorEastAsia"/>
      <w:color w:val="192852" w:themeColor="text2"/>
      <w:kern w:val="0"/>
      <w:sz w:val="18"/>
      <w:szCs w:val="22"/>
      <w:lang w:val="en-US" w:eastAsia="zh-CN"/>
      <w14:ligatures w14:val="none"/>
    </w:rPr>
  </w:style>
  <w:style w:type="paragraph" w:customStyle="1" w:styleId="TableHeading1">
    <w:name w:val="Table Heading 1"/>
    <w:basedOn w:val="TableText"/>
    <w:link w:val="TableHeading1Char"/>
    <w:uiPriority w:val="9"/>
    <w:qFormat/>
    <w:rsid w:val="00E104AF"/>
    <w:pPr>
      <w:spacing w:after="0"/>
      <w:jc w:val="center"/>
    </w:pPr>
    <w:rPr>
      <w:rFonts w:ascii="Sora SemiBold" w:hAnsi="Sora SemiBold" w:cs="Sora SemiBold"/>
      <w:b/>
      <w:bCs/>
      <w:color w:val="0602FF"/>
      <w:sz w:val="24"/>
      <w:szCs w:val="24"/>
    </w:rPr>
  </w:style>
  <w:style w:type="character" w:customStyle="1" w:styleId="TableTextChar">
    <w:name w:val="Table Text Char"/>
    <w:basedOn w:val="NoSpacingChar"/>
    <w:link w:val="TableText"/>
    <w:uiPriority w:val="9"/>
    <w:rsid w:val="005D2CFB"/>
    <w:rPr>
      <w:rFonts w:ascii="Inter" w:eastAsiaTheme="minorEastAsia" w:hAnsi="Inter"/>
      <w:color w:val="192852" w:themeColor="text2"/>
      <w:kern w:val="0"/>
      <w:sz w:val="18"/>
      <w:szCs w:val="22"/>
      <w:lang w:val="en-US" w:eastAsia="zh-CN"/>
      <w14:ligatures w14:val="none"/>
    </w:rPr>
  </w:style>
  <w:style w:type="paragraph" w:customStyle="1" w:styleId="TableHeading2">
    <w:name w:val="Table Heading 2"/>
    <w:basedOn w:val="TableHeading1"/>
    <w:link w:val="TableHeading2Char"/>
    <w:uiPriority w:val="9"/>
    <w:qFormat/>
    <w:rsid w:val="005D2CFB"/>
    <w:pPr>
      <w:jc w:val="left"/>
    </w:pPr>
    <w:rPr>
      <w:rFonts w:ascii="Inter Medium" w:hAnsi="Inter Medium"/>
      <w:bCs w:val="0"/>
      <w:sz w:val="20"/>
      <w:szCs w:val="20"/>
    </w:rPr>
  </w:style>
  <w:style w:type="character" w:customStyle="1" w:styleId="TableHeading1Char">
    <w:name w:val="Table Heading 1 Char"/>
    <w:basedOn w:val="TableTextChar"/>
    <w:link w:val="TableHeading1"/>
    <w:uiPriority w:val="9"/>
    <w:rsid w:val="00E104AF"/>
    <w:rPr>
      <w:rFonts w:ascii="Sora SemiBold" w:eastAsiaTheme="minorEastAsia" w:hAnsi="Sora SemiBold" w:cs="Sora SemiBold"/>
      <w:b/>
      <w:bCs/>
      <w:color w:val="0602FF"/>
      <w:kern w:val="0"/>
      <w:sz w:val="18"/>
      <w:szCs w:val="22"/>
      <w:lang w:val="en-US" w:eastAsia="zh-CN"/>
      <w14:ligatures w14:val="none"/>
    </w:rPr>
  </w:style>
  <w:style w:type="character" w:customStyle="1" w:styleId="TableHeading2Char">
    <w:name w:val="Table Heading 2 Char"/>
    <w:basedOn w:val="TableTextChar"/>
    <w:link w:val="TableHeading2"/>
    <w:uiPriority w:val="9"/>
    <w:rsid w:val="005D2CFB"/>
    <w:rPr>
      <w:rFonts w:ascii="Inter Medium" w:eastAsiaTheme="minorEastAsia" w:hAnsi="Inter Medium" w:cs="Sora SemiBold"/>
      <w:b/>
      <w:color w:val="0602FF"/>
      <w:kern w:val="0"/>
      <w:sz w:val="20"/>
      <w:szCs w:val="20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10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4AF"/>
  </w:style>
  <w:style w:type="paragraph" w:styleId="Footer">
    <w:name w:val="footer"/>
    <w:basedOn w:val="Normal"/>
    <w:link w:val="FooterChar"/>
    <w:uiPriority w:val="99"/>
    <w:unhideWhenUsed/>
    <w:rsid w:val="00E104AF"/>
    <w:pPr>
      <w:tabs>
        <w:tab w:val="center" w:pos="4513"/>
        <w:tab w:val="right" w:pos="9026"/>
      </w:tabs>
      <w:spacing w:after="0" w:line="240" w:lineRule="auto"/>
      <w:jc w:val="right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E104AF"/>
    <w:rPr>
      <w:rFonts w:ascii="Inter" w:hAnsi="Inter"/>
      <w:color w:val="041243"/>
      <w:sz w:val="15"/>
      <w:szCs w:val="20"/>
    </w:rPr>
  </w:style>
  <w:style w:type="numbering" w:customStyle="1" w:styleId="CurrentList1">
    <w:name w:val="Current List1"/>
    <w:uiPriority w:val="99"/>
    <w:rsid w:val="00E104AF"/>
    <w:pPr>
      <w:numPr>
        <w:numId w:val="3"/>
      </w:numPr>
    </w:pPr>
  </w:style>
  <w:style w:type="numbering" w:customStyle="1" w:styleId="CurrentList2">
    <w:name w:val="Current List2"/>
    <w:uiPriority w:val="99"/>
    <w:rsid w:val="00E104AF"/>
    <w:pPr>
      <w:numPr>
        <w:numId w:val="4"/>
      </w:numPr>
    </w:pPr>
  </w:style>
  <w:style w:type="paragraph" w:customStyle="1" w:styleId="ProviderNo">
    <w:name w:val="Provider No"/>
    <w:basedOn w:val="Footer"/>
    <w:qFormat/>
    <w:rsid w:val="00E104AF"/>
    <w:pPr>
      <w:jc w:val="left"/>
    </w:pPr>
    <w:rPr>
      <w:sz w:val="12"/>
      <w:szCs w:val="12"/>
    </w:rPr>
  </w:style>
  <w:style w:type="table" w:customStyle="1" w:styleId="FedMustardMint">
    <w:name w:val="Fed Mustard+Mint"/>
    <w:basedOn w:val="TableNormal"/>
    <w:uiPriority w:val="99"/>
    <w:rsid w:val="004E30CF"/>
    <w:pPr>
      <w:spacing w:after="0" w:line="240" w:lineRule="auto"/>
    </w:pPr>
    <w:rPr>
      <w:rFonts w:cs="Times New Roman (Body CS)"/>
      <w:color w:val="0602FF" w:themeColor="text1"/>
    </w:rPr>
    <w:tblPr>
      <w:tblBorders>
        <w:bottom w:val="single" w:sz="2" w:space="0" w:color="192852" w:themeColor="text2"/>
        <w:insideH w:val="single" w:sz="2" w:space="0" w:color="192852" w:themeColor="text2"/>
      </w:tblBorders>
      <w:tblCellMar>
        <w:top w:w="85" w:type="dxa"/>
        <w:bottom w:w="85" w:type="dxa"/>
      </w:tblCellMar>
    </w:tblPr>
    <w:tcPr>
      <w:vAlign w:val="center"/>
    </w:tcPr>
    <w:tblStylePr w:type="firstRow">
      <w:rPr>
        <w:rFonts w:ascii="Sora SemiBold" w:hAnsi="Sora SemiBold"/>
        <w:b/>
        <w:i w:val="0"/>
        <w:color w:val="0602FF" w:themeColor="text1"/>
        <w:sz w:val="24"/>
      </w:rPr>
      <w:tblPr/>
      <w:tcPr>
        <w:shd w:val="clear" w:color="auto" w:fill="14E399" w:themeFill="background1"/>
      </w:tcPr>
    </w:tblStylePr>
    <w:tblStylePr w:type="firstCol">
      <w:rPr>
        <w:rFonts w:ascii="Inter" w:hAnsi="Inter"/>
        <w:color w:val="0602FF" w:themeColor="text1"/>
      </w:rPr>
      <w:tblPr/>
      <w:tcPr>
        <w:shd w:val="clear" w:color="auto" w:fill="CEFAEA" w:themeFill="background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CC4C3A"/>
    <w:rPr>
      <w:color w:val="0602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4C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ederation.service-now.com/fed_esc?id=emp_taxonomy_topic&amp;topic_id=3271f9c71bce0210f542a8a6b04bcb69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olicy@federation.edu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2127F626FC6041B2404476767ED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6936F-957A-D342-9129-5D14CCF19D68}"/>
      </w:docPartPr>
      <w:docPartBody>
        <w:p w:rsidR="00596BD2" w:rsidRDefault="00596BD2" w:rsidP="00596BD2">
          <w:pPr>
            <w:pStyle w:val="6B2127F626FC6041B2404476767EDCAF"/>
          </w:pPr>
          <w:r>
            <w:t>00103D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 SemiBold">
    <w:panose1 w:val="02000703000000020004"/>
    <w:charset w:val="00"/>
    <w:family w:val="auto"/>
    <w:pitch w:val="variable"/>
    <w:sig w:usb0="E0000AFF" w:usb1="5200A1FF" w:usb2="0000002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nter">
    <w:altName w:val="Calibri"/>
    <w:panose1 w:val="02000503000000020004"/>
    <w:charset w:val="00"/>
    <w:family w:val="auto"/>
    <w:pitch w:val="variable"/>
    <w:sig w:usb0="E0000AFF" w:usb1="5200A1FF" w:usb2="00000021" w:usb3="00000000" w:csb0="0000019F" w:csb1="00000000"/>
  </w:font>
  <w:font w:name="Sora SemiBold">
    <w:panose1 w:val="00000000000000000000"/>
    <w:charset w:val="00"/>
    <w:family w:val="auto"/>
    <w:pitch w:val="variable"/>
    <w:sig w:usb0="00000007" w:usb1="10000000" w:usb2="00000000" w:usb3="00000000" w:csb0="00000093" w:csb1="00000000"/>
  </w:font>
  <w:font w:name="Inter Medium">
    <w:panose1 w:val="02000603000000020004"/>
    <w:charset w:val="00"/>
    <w:family w:val="auto"/>
    <w:pitch w:val="variable"/>
    <w:sig w:usb0="E0000AFF" w:usb1="5200A1FF" w:usb2="0000002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BD2"/>
    <w:rsid w:val="000A4C97"/>
    <w:rsid w:val="00120E30"/>
    <w:rsid w:val="0029070F"/>
    <w:rsid w:val="003B6BBB"/>
    <w:rsid w:val="004762E2"/>
    <w:rsid w:val="0048228C"/>
    <w:rsid w:val="004F6EF6"/>
    <w:rsid w:val="00596BD2"/>
    <w:rsid w:val="00611D51"/>
    <w:rsid w:val="0063469D"/>
    <w:rsid w:val="006836B1"/>
    <w:rsid w:val="006D198F"/>
    <w:rsid w:val="006D3989"/>
    <w:rsid w:val="007019C5"/>
    <w:rsid w:val="007F41DC"/>
    <w:rsid w:val="00885923"/>
    <w:rsid w:val="008D6385"/>
    <w:rsid w:val="00AB0800"/>
    <w:rsid w:val="00AC2B24"/>
    <w:rsid w:val="00C30345"/>
    <w:rsid w:val="00CB483A"/>
    <w:rsid w:val="00E54340"/>
    <w:rsid w:val="00F2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2127F626FC6041B2404476767EDCAF">
    <w:name w:val="6B2127F626FC6041B2404476767EDCAF"/>
    <w:rsid w:val="00596B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ed Orange+Mint">
      <a:dk1>
        <a:srgbClr val="0602FF"/>
      </a:dk1>
      <a:lt1>
        <a:srgbClr val="14E399"/>
      </a:lt1>
      <a:dk2>
        <a:srgbClr val="192852"/>
      </a:dk2>
      <a:lt2>
        <a:srgbClr val="FFFFFF"/>
      </a:lt2>
      <a:accent1>
        <a:srgbClr val="F29912"/>
      </a:accent1>
      <a:accent2>
        <a:srgbClr val="14E399"/>
      </a:accent2>
      <a:accent3>
        <a:srgbClr val="DCF3EB"/>
      </a:accent3>
      <a:accent4>
        <a:srgbClr val="F29912"/>
      </a:accent4>
      <a:accent5>
        <a:srgbClr val="0602FF"/>
      </a:accent5>
      <a:accent6>
        <a:srgbClr val="14E399"/>
      </a:accent6>
      <a:hlink>
        <a:srgbClr val="0602FF"/>
      </a:hlink>
      <a:folHlink>
        <a:srgbClr val="04124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4df12c-0cd7-408f-ad13-dd479b785545">
      <Terms xmlns="http://schemas.microsoft.com/office/infopath/2007/PartnerControls"/>
    </lcf76f155ced4ddcb4097134ff3c332f>
    <TaxCatchAll xmlns="bb67b2d8-6a5f-43e1-b3c3-7463e75bfac8" xsi:nil="true"/>
    <Usagenotes xmlns="794df12c-0cd7-408f-ad13-dd479b78554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2FC505EDB46141B1765D3711526EA5" ma:contentTypeVersion="13" ma:contentTypeDescription="Create a new document." ma:contentTypeScope="" ma:versionID="251d852fa87d1877b7418553065e65dc">
  <xsd:schema xmlns:xsd="http://www.w3.org/2001/XMLSchema" xmlns:xs="http://www.w3.org/2001/XMLSchema" xmlns:p="http://schemas.microsoft.com/office/2006/metadata/properties" xmlns:ns2="794df12c-0cd7-408f-ad13-dd479b785545" xmlns:ns3="bb67b2d8-6a5f-43e1-b3c3-7463e75bfac8" targetNamespace="http://schemas.microsoft.com/office/2006/metadata/properties" ma:root="true" ma:fieldsID="78bb1cde560f3038957c7e8e5b3eb1f3" ns2:_="" ns3:_="">
    <xsd:import namespace="794df12c-0cd7-408f-ad13-dd479b785545"/>
    <xsd:import namespace="bb67b2d8-6a5f-43e1-b3c3-7463e75bfac8"/>
    <xsd:element name="properties">
      <xsd:complexType>
        <xsd:sequence>
          <xsd:element name="documentManagement">
            <xsd:complexType>
              <xsd:all>
                <xsd:element ref="ns2:Usagenotes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df12c-0cd7-408f-ad13-dd479b785545" elementFormDefault="qualified">
    <xsd:import namespace="http://schemas.microsoft.com/office/2006/documentManagement/types"/>
    <xsd:import namespace="http://schemas.microsoft.com/office/infopath/2007/PartnerControls"/>
    <xsd:element name="Usagenotes" ma:index="8" nillable="true" ma:displayName="Usage notes" ma:format="Dropdown" ma:internalName="Usagenot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GITAL USE ONLY"/>
                    <xsd:enumeration value="Suitable for printing"/>
                    <xsd:enumeration value="For dark colour backgrounds"/>
                    <xsd:enumeration value="Use when print &amp; digital versions required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0" nillable="true" ma:taxonomy="true" ma:internalName="lcf76f155ced4ddcb4097134ff3c332f" ma:taxonomyFieldName="MediaServiceImageTags" ma:displayName="Image Tags" ma:readOnly="false" ma:fieldId="{5cf76f15-5ced-4ddc-b409-7134ff3c332f}" ma:taxonomyMulti="true" ma:sspId="75c4b21c-4a25-40c1-82fe-fef023c60d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7b2d8-6a5f-43e1-b3c3-7463e75bfac8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734169a6-70cd-4f93-9c58-ad56698e0386}" ma:internalName="TaxCatchAll" ma:showField="CatchAllData" ma:web="bb67b2d8-6a5f-43e1-b3c3-7463e75bfa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CAD60D-5FEB-4C52-A687-6D5AC2F0F86E}">
  <ds:schemaRefs>
    <ds:schemaRef ds:uri="http://schemas.microsoft.com/office/2006/metadata/properties"/>
    <ds:schemaRef ds:uri="http://schemas.microsoft.com/office/infopath/2007/PartnerControls"/>
    <ds:schemaRef ds:uri="794df12c-0cd7-408f-ad13-dd479b785545"/>
    <ds:schemaRef ds:uri="bb67b2d8-6a5f-43e1-b3c3-7463e75bfac8"/>
  </ds:schemaRefs>
</ds:datastoreItem>
</file>

<file path=customXml/itemProps2.xml><?xml version="1.0" encoding="utf-8"?>
<ds:datastoreItem xmlns:ds="http://schemas.openxmlformats.org/officeDocument/2006/customXml" ds:itemID="{D7684067-C9FF-408B-96FE-023B7DF1B4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0E54D4-9CB7-43FF-BE0B-D97FBDC18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4df12c-0cd7-408f-ad13-dd479b785545"/>
    <ds:schemaRef ds:uri="bb67b2d8-6a5f-43e1-b3c3-7463e75bfa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5a5cf9e-1c88-4590-99c3-d27ae55e4e14}" enabled="1" method="Privileged" siteId="{cdf54d0f-cccc-4bf5-a773-9107927d3c5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Policy feedback consultation table</Template>
  <TotalTime>0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 Bongiorno</dc:creator>
  <cp:keywords/>
  <dc:description/>
  <cp:lastModifiedBy>April Rowsell</cp:lastModifiedBy>
  <cp:revision>2</cp:revision>
  <dcterms:created xsi:type="dcterms:W3CDTF">2025-04-16T22:47:00Z</dcterms:created>
  <dcterms:modified xsi:type="dcterms:W3CDTF">2025-04-16T22:47:00Z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0x010100F92FC505EDB46141B1765D3711526EA5</vt:lpwstr>
  </property>
  <property fmtid="{D5CDD505-2E9C-101B-9397-08002B2CF9AE}" pid="3" name="MediaServiceImageTags">
    <vt:lpwstr/>
  </property>
</Properties>
</file>