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892545"/>
    <w:bookmarkStart w:id="1" w:name="_Toc15553802"/>
    <w:p w14:paraId="52307C62" w14:textId="4E63A2C7" w:rsidR="00057BED" w:rsidRPr="00376107" w:rsidRDefault="003E5669" w:rsidP="00057BED">
      <w:pPr>
        <w:pStyle w:val="CoverFooter"/>
        <w:framePr w:wrap="notBeside"/>
        <w:rPr>
          <w:color w:val="FFFFFF" w:themeColor="background1"/>
        </w:rPr>
      </w:pPr>
      <w:sdt>
        <w:sdtPr>
          <w:rPr>
            <w:color w:val="FFFFFF" w:themeColor="background1"/>
            <w:sz w:val="14"/>
            <w:szCs w:val="14"/>
          </w:rPr>
          <w:id w:val="1857144612"/>
          <w:lock w:val="sdtLocked"/>
          <w:placeholder>
            <w:docPart w:val="1242DE6FF8A74AF79FCAFCC7F69843C3"/>
          </w:placeholder>
          <w:showingPlcHdr/>
          <w15:appearance w15:val="hidden"/>
          <w:text/>
        </w:sdtPr>
        <w:sdtEndPr/>
        <w:sdtContent>
          <w:r w:rsidR="00376107" w:rsidRPr="00376107">
            <w:rPr>
              <w:color w:val="FFFFFF" w:themeColor="background1"/>
            </w:rPr>
            <w:t>00103D</w:t>
          </w:r>
        </w:sdtContent>
      </w:sdt>
      <w:r w:rsidR="00057BED" w:rsidRPr="00376107">
        <w:rPr>
          <w:color w:val="FFFFFF" w:themeColor="background1"/>
        </w:rPr>
        <w:t xml:space="preserve">  </w:t>
      </w:r>
    </w:p>
    <w:bookmarkEnd w:id="0"/>
    <w:p w14:paraId="75CCB2C6" w14:textId="77777777" w:rsidR="00685122" w:rsidRDefault="00685122" w:rsidP="003545E4">
      <w:pPr>
        <w:pStyle w:val="Heading1"/>
        <w:tabs>
          <w:tab w:val="left" w:pos="7938"/>
        </w:tabs>
      </w:pPr>
      <w:r>
        <w:t>Qualification Impact Statement</w:t>
      </w:r>
    </w:p>
    <w:p w14:paraId="792ED03B" w14:textId="777B2770" w:rsidR="00A81652" w:rsidRDefault="003545E4">
      <w:pPr>
        <w:pStyle w:val="TOC1"/>
        <w:rPr>
          <w:rFonts w:eastAsiaTheme="minorEastAsia"/>
          <w:b w:val="0"/>
          <w:noProof/>
          <w:color w:val="auto"/>
          <w:sz w:val="22"/>
          <w:lang w:eastAsia="en-AU"/>
        </w:rPr>
      </w:pPr>
      <w:r>
        <w:fldChar w:fldCharType="begin"/>
      </w:r>
      <w:r>
        <w:instrText xml:space="preserve"> TOC \h \z \u \t "Heading 2,1,Heading 3,2" </w:instrText>
      </w:r>
      <w:r>
        <w:fldChar w:fldCharType="separate"/>
      </w:r>
      <w:hyperlink w:anchor="_Toc133918382" w:history="1">
        <w:r w:rsidR="00A81652" w:rsidRPr="003D1CE2">
          <w:rPr>
            <w:rStyle w:val="Hyperlink"/>
            <w:bCs/>
            <w:noProof/>
          </w:rPr>
          <w:t>Program Title:</w:t>
        </w:r>
        <w:r w:rsidR="00A81652">
          <w:rPr>
            <w:noProof/>
            <w:webHidden/>
          </w:rPr>
          <w:tab/>
        </w:r>
        <w:r w:rsidR="00A81652">
          <w:rPr>
            <w:noProof/>
            <w:webHidden/>
          </w:rPr>
          <w:fldChar w:fldCharType="begin"/>
        </w:r>
        <w:r w:rsidR="00A81652">
          <w:rPr>
            <w:noProof/>
            <w:webHidden/>
          </w:rPr>
          <w:instrText xml:space="preserve"> PAGEREF _Toc133918382 \h </w:instrText>
        </w:r>
        <w:r w:rsidR="00A81652">
          <w:rPr>
            <w:noProof/>
            <w:webHidden/>
          </w:rPr>
        </w:r>
        <w:r w:rsidR="00A81652">
          <w:rPr>
            <w:noProof/>
            <w:webHidden/>
          </w:rPr>
          <w:fldChar w:fldCharType="separate"/>
        </w:r>
        <w:r w:rsidR="00A81652">
          <w:rPr>
            <w:noProof/>
            <w:webHidden/>
          </w:rPr>
          <w:t>2</w:t>
        </w:r>
        <w:r w:rsidR="00A81652">
          <w:rPr>
            <w:noProof/>
            <w:webHidden/>
          </w:rPr>
          <w:fldChar w:fldCharType="end"/>
        </w:r>
      </w:hyperlink>
    </w:p>
    <w:p w14:paraId="13F76D55" w14:textId="150763ED" w:rsidR="00A81652" w:rsidRDefault="00A81652">
      <w:pPr>
        <w:pStyle w:val="TOC1"/>
        <w:rPr>
          <w:rFonts w:eastAsiaTheme="minorEastAsia"/>
          <w:b w:val="0"/>
          <w:noProof/>
          <w:color w:val="auto"/>
          <w:sz w:val="22"/>
          <w:lang w:eastAsia="en-AU"/>
        </w:rPr>
      </w:pPr>
      <w:hyperlink w:anchor="_Toc133918383" w:history="1">
        <w:r w:rsidRPr="003D1CE2">
          <w:rPr>
            <w:rStyle w:val="Hyperlink"/>
            <w:bCs/>
            <w:noProof/>
          </w:rPr>
          <w:t>Program Code: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_Toc133918383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62A2023" w14:textId="178742AA" w:rsidR="00A81652" w:rsidRDefault="00A81652">
      <w:pPr>
        <w:pStyle w:val="TOC1"/>
        <w:rPr>
          <w:rFonts w:eastAsiaTheme="minorEastAsia"/>
          <w:b w:val="0"/>
          <w:noProof/>
          <w:color w:val="auto"/>
          <w:sz w:val="22"/>
          <w:lang w:eastAsia="en-AU"/>
        </w:rPr>
      </w:pPr>
      <w:hyperlink w:anchor="_Toc133918384" w:history="1">
        <w:r w:rsidRPr="003D1CE2">
          <w:rPr>
            <w:rStyle w:val="Hyperlink"/>
            <w:bCs/>
            <w:noProof/>
          </w:rPr>
          <w:t>Administering Faculty/Section: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_Toc133918384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1F926A" w14:textId="10381A9B" w:rsidR="00A81652" w:rsidRDefault="00A81652">
      <w:pPr>
        <w:pStyle w:val="TOC1"/>
        <w:rPr>
          <w:rFonts w:eastAsiaTheme="minorEastAsia"/>
          <w:b w:val="0"/>
          <w:noProof/>
          <w:color w:val="auto"/>
          <w:sz w:val="22"/>
          <w:lang w:eastAsia="en-AU"/>
        </w:rPr>
      </w:pPr>
      <w:hyperlink w:anchor="_Toc133918385" w:history="1">
        <w:r w:rsidRPr="003D1CE2">
          <w:rPr>
            <w:rStyle w:val="Hyperlink"/>
            <w:bCs/>
            <w:noProof/>
          </w:rPr>
          <w:t>Proposed Introduction Month and Year: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_Toc133918385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40D315" w14:textId="60150F0A" w:rsidR="00A81652" w:rsidRDefault="00A81652">
      <w:pPr>
        <w:pStyle w:val="TOC1"/>
        <w:rPr>
          <w:rFonts w:eastAsiaTheme="minorEastAsia"/>
          <w:b w:val="0"/>
          <w:noProof/>
          <w:color w:val="auto"/>
          <w:sz w:val="22"/>
          <w:lang w:eastAsia="en-AU"/>
        </w:rPr>
      </w:pPr>
      <w:hyperlink w:anchor="_Toc133918386" w:history="1">
        <w:r w:rsidRPr="003D1CE2">
          <w:rPr>
            <w:rStyle w:val="Hyperlink"/>
            <w:noProof/>
            <w:lang w:eastAsia="zh-CN"/>
          </w:rPr>
          <w:t>Teaching Locations and Models of Delivery: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_Toc133918386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B960863" w14:textId="00EEC006" w:rsidR="00685122" w:rsidRDefault="003545E4" w:rsidP="003545E4">
      <w:pPr>
        <w:pStyle w:val="TOC1"/>
      </w:pPr>
      <w:r>
        <w:fldChar w:fldCharType="end"/>
      </w:r>
    </w:p>
    <w:p w14:paraId="0DABB856" w14:textId="50328F77" w:rsidR="00E05E61" w:rsidRPr="0081540A" w:rsidRDefault="00E05E61" w:rsidP="0081540A">
      <w:r>
        <w:br w:type="page"/>
      </w:r>
    </w:p>
    <w:p w14:paraId="5D5DAD19" w14:textId="77777777" w:rsidR="008368E3" w:rsidRPr="00AA2458" w:rsidRDefault="008368E3" w:rsidP="008368E3">
      <w:pPr>
        <w:pStyle w:val="Heading1"/>
        <w:spacing w:after="240"/>
        <w:rPr>
          <w:sz w:val="28"/>
          <w:szCs w:val="28"/>
        </w:rPr>
      </w:pPr>
      <w:bookmarkStart w:id="2" w:name="_Toc60824879"/>
      <w:bookmarkEnd w:id="1"/>
      <w:r w:rsidRPr="00AA2458">
        <w:rPr>
          <w:sz w:val="28"/>
          <w:szCs w:val="28"/>
        </w:rPr>
        <w:lastRenderedPageBreak/>
        <w:t>Preamble</w:t>
      </w:r>
      <w:bookmarkEnd w:id="2"/>
    </w:p>
    <w:p w14:paraId="6DC67B82" w14:textId="7644C316" w:rsidR="008368E3" w:rsidRPr="001D0AB9" w:rsidRDefault="008368E3" w:rsidP="008368E3">
      <w:pPr>
        <w:pStyle w:val="TOC2"/>
        <w:rPr>
          <w:rStyle w:val="BookTitle"/>
          <w:sz w:val="20"/>
          <w:szCs w:val="20"/>
        </w:rPr>
      </w:pPr>
      <w:r>
        <w:rPr>
          <w:rStyle w:val="BookTitle"/>
          <w:sz w:val="20"/>
          <w:szCs w:val="20"/>
        </w:rPr>
        <w:t>This document is t</w:t>
      </w:r>
      <w:r w:rsidRPr="001D0AB9">
        <w:rPr>
          <w:rStyle w:val="BookTitle"/>
          <w:sz w:val="20"/>
          <w:szCs w:val="20"/>
        </w:rPr>
        <w:t xml:space="preserve">o be </w:t>
      </w:r>
      <w:r>
        <w:rPr>
          <w:rStyle w:val="BookTitle"/>
          <w:sz w:val="20"/>
          <w:szCs w:val="20"/>
        </w:rPr>
        <w:t xml:space="preserve">approved by TAFE Executive and included as part of the submission to </w:t>
      </w:r>
      <w:r w:rsidRPr="001D0AB9">
        <w:rPr>
          <w:rStyle w:val="BookTitle"/>
          <w:sz w:val="20"/>
          <w:szCs w:val="20"/>
        </w:rPr>
        <w:t xml:space="preserve">the </w:t>
      </w:r>
      <w:r w:rsidR="002153E6">
        <w:rPr>
          <w:rStyle w:val="BookTitle"/>
          <w:sz w:val="20"/>
          <w:szCs w:val="20"/>
        </w:rPr>
        <w:t xml:space="preserve">TAFE and University Pathways </w:t>
      </w:r>
      <w:r>
        <w:rPr>
          <w:rStyle w:val="BookTitle"/>
          <w:sz w:val="20"/>
          <w:szCs w:val="20"/>
        </w:rPr>
        <w:t>Course Approval Committee (</w:t>
      </w:r>
      <w:r w:rsidR="002153E6">
        <w:rPr>
          <w:rStyle w:val="BookTitle"/>
          <w:sz w:val="20"/>
          <w:szCs w:val="20"/>
        </w:rPr>
        <w:t>TUP</w:t>
      </w:r>
      <w:r>
        <w:rPr>
          <w:rStyle w:val="BookTitle"/>
          <w:sz w:val="20"/>
          <w:szCs w:val="20"/>
        </w:rPr>
        <w:t>CAC)</w:t>
      </w:r>
      <w:r w:rsidRPr="001D0AB9">
        <w:rPr>
          <w:rStyle w:val="BookTitle"/>
          <w:sz w:val="20"/>
          <w:szCs w:val="20"/>
        </w:rPr>
        <w:t xml:space="preserve"> for approval.</w:t>
      </w:r>
    </w:p>
    <w:p w14:paraId="727D2BDA" w14:textId="77777777" w:rsidR="008368E3" w:rsidRPr="001D0AB9" w:rsidRDefault="008368E3" w:rsidP="008368E3">
      <w:pPr>
        <w:rPr>
          <w:rStyle w:val="BookTitle"/>
          <w:b/>
          <w:szCs w:val="20"/>
        </w:rPr>
      </w:pPr>
      <w:r w:rsidRPr="001D0AB9">
        <w:rPr>
          <w:rStyle w:val="BookTitle"/>
          <w:b/>
          <w:szCs w:val="20"/>
        </w:rPr>
        <w:t>This document must be limited to 5 pages in length.</w:t>
      </w:r>
    </w:p>
    <w:p w14:paraId="47082D53" w14:textId="77777777" w:rsidR="008368E3" w:rsidRPr="000232D0" w:rsidRDefault="008368E3" w:rsidP="008368E3">
      <w:pPr>
        <w:rPr>
          <w:rFonts w:eastAsia="SimSun"/>
          <w:lang w:eastAsia="en-AU"/>
        </w:rPr>
      </w:pPr>
      <w:r>
        <w:rPr>
          <w:rFonts w:eastAsia="SimSun"/>
          <w:lang w:eastAsia="en-AU"/>
        </w:rPr>
        <w:t>Federation University</w:t>
      </w:r>
      <w:r w:rsidRPr="000232D0">
        <w:rPr>
          <w:rFonts w:eastAsia="SimSun"/>
          <w:lang w:eastAsia="en-AU"/>
        </w:rPr>
        <w:t xml:space="preserve"> will only deliver programs that have been well researched, demonstrate ongoing demand for the program, and which can be delivered in a financially viable manner.</w:t>
      </w:r>
    </w:p>
    <w:p w14:paraId="1FBFAEFB" w14:textId="77777777" w:rsidR="008368E3" w:rsidRPr="00AA2458" w:rsidRDefault="008368E3" w:rsidP="008368E3"/>
    <w:p w14:paraId="17A8A742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3" w:name="_Toc60824880"/>
      <w:r w:rsidRPr="005E3970">
        <w:rPr>
          <w:sz w:val="28"/>
          <w:szCs w:val="28"/>
        </w:rPr>
        <w:t>Program Overview</w:t>
      </w:r>
      <w:bookmarkEnd w:id="3"/>
    </w:p>
    <w:p w14:paraId="3C253ACF" w14:textId="77777777" w:rsidR="008368E3" w:rsidRPr="006C7B5F" w:rsidRDefault="008368E3" w:rsidP="008368E3">
      <w:pPr>
        <w:pStyle w:val="Heading2"/>
        <w:rPr>
          <w:b w:val="0"/>
          <w:bCs/>
        </w:rPr>
      </w:pPr>
      <w:bookmarkStart w:id="4" w:name="_Toc318968335"/>
      <w:bookmarkStart w:id="5" w:name="_Toc319588162"/>
      <w:bookmarkStart w:id="6" w:name="_Toc60824881"/>
      <w:bookmarkStart w:id="7" w:name="_Toc133918382"/>
      <w:r w:rsidRPr="006C7B5F">
        <w:rPr>
          <w:b w:val="0"/>
          <w:bCs/>
        </w:rPr>
        <w:t>Program Title:</w:t>
      </w:r>
      <w:bookmarkEnd w:id="4"/>
      <w:bookmarkEnd w:id="5"/>
      <w:bookmarkEnd w:id="6"/>
      <w:bookmarkEnd w:id="7"/>
    </w:p>
    <w:p w14:paraId="7B4DFB00" w14:textId="77777777" w:rsidR="008368E3" w:rsidRPr="000B1DB6" w:rsidRDefault="008368E3" w:rsidP="008368E3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fldChar w:fldCharType="begin"/>
      </w:r>
      <w:r>
        <w:rPr>
          <w:color w:val="808080" w:themeColor="background1" w:themeShade="80"/>
        </w:rPr>
        <w:instrText xml:space="preserve"> COMMENTS  "Program Title should be as shown on Training.gov.au."  \* MERGEFORMAT </w:instrText>
      </w:r>
      <w:r>
        <w:rPr>
          <w:color w:val="808080" w:themeColor="background1" w:themeShade="80"/>
        </w:rPr>
        <w:fldChar w:fldCharType="separate"/>
      </w:r>
      <w:r>
        <w:rPr>
          <w:color w:val="808080" w:themeColor="background1" w:themeShade="80"/>
        </w:rPr>
        <w:t>Program Title should be as shown on Training.gov.au.</w:t>
      </w:r>
      <w:r>
        <w:rPr>
          <w:color w:val="808080" w:themeColor="background1" w:themeShade="80"/>
        </w:rPr>
        <w:fldChar w:fldCharType="end"/>
      </w:r>
    </w:p>
    <w:p w14:paraId="79A32D1A" w14:textId="77777777" w:rsidR="008368E3" w:rsidRPr="007567EA" w:rsidRDefault="008368E3" w:rsidP="008368E3"/>
    <w:p w14:paraId="04063343" w14:textId="77777777" w:rsidR="008368E3" w:rsidRPr="0076506F" w:rsidRDefault="008368E3" w:rsidP="008368E3">
      <w:pPr>
        <w:pStyle w:val="Heading2"/>
        <w:rPr>
          <w:b w:val="0"/>
          <w:bCs/>
        </w:rPr>
      </w:pPr>
      <w:bookmarkStart w:id="8" w:name="_Toc318968337"/>
      <w:bookmarkStart w:id="9" w:name="_Toc319588164"/>
      <w:bookmarkStart w:id="10" w:name="_Toc60824882"/>
      <w:bookmarkStart w:id="11" w:name="_Toc133918383"/>
      <w:r w:rsidRPr="0076506F">
        <w:rPr>
          <w:b w:val="0"/>
          <w:bCs/>
        </w:rPr>
        <w:t>Program Code:</w:t>
      </w:r>
      <w:bookmarkEnd w:id="8"/>
      <w:bookmarkEnd w:id="9"/>
      <w:bookmarkEnd w:id="10"/>
      <w:bookmarkEnd w:id="11"/>
    </w:p>
    <w:p w14:paraId="7CE94BB5" w14:textId="77777777" w:rsidR="008368E3" w:rsidRPr="00702E51" w:rsidRDefault="008368E3" w:rsidP="008368E3">
      <w:pPr>
        <w:rPr>
          <w:color w:val="808080" w:themeColor="background1" w:themeShade="80"/>
        </w:rPr>
      </w:pPr>
      <w:r w:rsidRPr="00702E51">
        <w:rPr>
          <w:color w:val="808080" w:themeColor="background1" w:themeShade="80"/>
        </w:rPr>
        <w:t>Program Code should be as shown on Training.gov.au.</w:t>
      </w:r>
    </w:p>
    <w:p w14:paraId="1D0A4BB4" w14:textId="77777777" w:rsidR="008368E3" w:rsidRDefault="008368E3" w:rsidP="008368E3"/>
    <w:p w14:paraId="2F06F010" w14:textId="77777777" w:rsidR="008368E3" w:rsidRPr="003C2CE2" w:rsidRDefault="008368E3" w:rsidP="008368E3">
      <w:pPr>
        <w:pStyle w:val="Heading2"/>
        <w:rPr>
          <w:b w:val="0"/>
          <w:bCs/>
        </w:rPr>
      </w:pPr>
      <w:bookmarkStart w:id="12" w:name="_Toc318968338"/>
      <w:bookmarkStart w:id="13" w:name="_Toc319588165"/>
      <w:bookmarkStart w:id="14" w:name="_Toc60824883"/>
      <w:bookmarkStart w:id="15" w:name="_Toc133918384"/>
      <w:r w:rsidRPr="003C2CE2">
        <w:rPr>
          <w:b w:val="0"/>
          <w:bCs/>
        </w:rPr>
        <w:t>Administering Faculty/Section:</w:t>
      </w:r>
      <w:bookmarkEnd w:id="12"/>
      <w:bookmarkEnd w:id="13"/>
      <w:bookmarkEnd w:id="14"/>
      <w:bookmarkEnd w:id="15"/>
    </w:p>
    <w:sdt>
      <w:sdtPr>
        <w:rPr>
          <w:color w:val="808080" w:themeColor="background1" w:themeShade="80"/>
        </w:rPr>
        <w:id w:val="10446148"/>
        <w:placeholder>
          <w:docPart w:val="3B1937382E4E4D8BB007EDA234474EBA"/>
        </w:placeholder>
      </w:sdtPr>
      <w:sdtEndPr/>
      <w:sdtContent>
        <w:p w14:paraId="38346E14" w14:textId="77777777" w:rsidR="008368E3" w:rsidRPr="00B36C53" w:rsidRDefault="008368E3" w:rsidP="008368E3">
          <w:pPr>
            <w:rPr>
              <w:color w:val="808080" w:themeColor="background1" w:themeShade="80"/>
            </w:rPr>
          </w:pPr>
          <w:r w:rsidRPr="00B36C53">
            <w:rPr>
              <w:color w:val="808080" w:themeColor="background1" w:themeShade="80"/>
            </w:rPr>
            <w:t>Insert the Faculty / School that administers the program structure and content.</w:t>
          </w:r>
        </w:p>
      </w:sdtContent>
    </w:sdt>
    <w:p w14:paraId="4E6FCE0E" w14:textId="77777777" w:rsidR="008368E3" w:rsidRDefault="008368E3" w:rsidP="008368E3"/>
    <w:p w14:paraId="3240D24B" w14:textId="77777777" w:rsidR="008368E3" w:rsidRPr="003C2CE2" w:rsidRDefault="008368E3" w:rsidP="008368E3">
      <w:pPr>
        <w:pStyle w:val="Heading2"/>
        <w:rPr>
          <w:b w:val="0"/>
          <w:bCs/>
        </w:rPr>
      </w:pPr>
      <w:bookmarkStart w:id="16" w:name="_Toc318968340"/>
      <w:bookmarkStart w:id="17" w:name="_Toc319588167"/>
      <w:bookmarkStart w:id="18" w:name="_Toc60824884"/>
      <w:bookmarkStart w:id="19" w:name="_Toc133918385"/>
      <w:r w:rsidRPr="003C2CE2">
        <w:rPr>
          <w:b w:val="0"/>
          <w:bCs/>
        </w:rPr>
        <w:t>Proposed Introduction Month and Year:</w:t>
      </w:r>
      <w:bookmarkEnd w:id="16"/>
      <w:bookmarkEnd w:id="17"/>
      <w:bookmarkEnd w:id="18"/>
      <w:bookmarkEnd w:id="19"/>
    </w:p>
    <w:sdt>
      <w:sdtPr>
        <w:rPr>
          <w:color w:val="808080" w:themeColor="background1" w:themeShade="80"/>
        </w:rPr>
        <w:id w:val="10446065"/>
        <w:placeholder>
          <w:docPart w:val="DC7C2314508243BB931B8D18E68FD026"/>
        </w:placeholder>
        <w:date>
          <w:dateFormat w:val="MMMM yyyy"/>
          <w:lid w:val="en-AU"/>
          <w:storeMappedDataAs w:val="dateTime"/>
          <w:calendar w:val="gregorian"/>
        </w:date>
      </w:sdtPr>
      <w:sdtEndPr/>
      <w:sdtContent>
        <w:p w14:paraId="7BD04D9A" w14:textId="77777777" w:rsidR="008368E3" w:rsidRPr="00B36C53" w:rsidRDefault="008368E3" w:rsidP="008368E3">
          <w:pPr>
            <w:rPr>
              <w:color w:val="808080" w:themeColor="background1" w:themeShade="80"/>
            </w:rPr>
          </w:pPr>
          <w:r w:rsidRPr="00B36C53">
            <w:rPr>
              <w:color w:val="808080" w:themeColor="background1" w:themeShade="80"/>
            </w:rPr>
            <w:t>Click here to enter the proposed commencement date</w:t>
          </w:r>
        </w:p>
      </w:sdtContent>
    </w:sdt>
    <w:p w14:paraId="013DFC4B" w14:textId="77777777" w:rsidR="008368E3" w:rsidRPr="006B06BC" w:rsidRDefault="008368E3" w:rsidP="008368E3"/>
    <w:p w14:paraId="420479BA" w14:textId="77777777" w:rsidR="008368E3" w:rsidRPr="006B06BC" w:rsidRDefault="008368E3" w:rsidP="008368E3">
      <w:pPr>
        <w:pStyle w:val="Heading2"/>
      </w:pPr>
      <w:bookmarkStart w:id="20" w:name="_Toc318196513"/>
      <w:bookmarkStart w:id="21" w:name="_Toc319588168"/>
      <w:bookmarkStart w:id="22" w:name="_Toc60824885"/>
      <w:bookmarkStart w:id="23" w:name="_Toc133918386"/>
      <w:r w:rsidRPr="006B06BC">
        <w:rPr>
          <w:rStyle w:val="Heading3Char"/>
          <w:rFonts w:eastAsiaTheme="minorEastAsia"/>
          <w:sz w:val="21"/>
          <w:lang w:eastAsia="zh-CN"/>
        </w:rPr>
        <w:t>Teaching Locations and Models of Delivery:</w:t>
      </w:r>
      <w:bookmarkEnd w:id="20"/>
      <w:bookmarkEnd w:id="21"/>
      <w:bookmarkEnd w:id="22"/>
      <w:bookmarkEnd w:id="23"/>
      <w:r w:rsidRPr="006B06BC">
        <w:tab/>
      </w:r>
    </w:p>
    <w:sdt>
      <w:sdtPr>
        <w:rPr>
          <w:rStyle w:val="Style2"/>
          <w:color w:val="808080" w:themeColor="background1" w:themeShade="80"/>
        </w:rPr>
        <w:id w:val="5145953"/>
        <w:placeholder>
          <w:docPart w:val="FA389EFA6A6A4B618EB9F5A0E91A6F80"/>
        </w:placeholder>
      </w:sdtPr>
      <w:sdtEndPr>
        <w:rPr>
          <w:rStyle w:val="DefaultParagraphFont"/>
          <w:b/>
        </w:rPr>
      </w:sdtEndPr>
      <w:sdtContent>
        <w:p w14:paraId="40BE9C0E" w14:textId="77777777" w:rsidR="008368E3" w:rsidRPr="00B36C53" w:rsidRDefault="008368E3" w:rsidP="008368E3">
          <w:pPr>
            <w:ind w:right="386"/>
            <w:jc w:val="both"/>
            <w:rPr>
              <w:b/>
              <w:color w:val="808080" w:themeColor="background1" w:themeShade="80"/>
            </w:rPr>
          </w:pPr>
          <w:r w:rsidRPr="00B36C53">
            <w:rPr>
              <w:rStyle w:val="Style2"/>
              <w:color w:val="808080" w:themeColor="background1" w:themeShade="80"/>
            </w:rPr>
            <w:t>Include details and locations of partners where third party delivery is envisaged.</w:t>
          </w:r>
        </w:p>
      </w:sdtContent>
    </w:sdt>
    <w:p w14:paraId="17FA7752" w14:textId="77777777" w:rsidR="008368E3" w:rsidRDefault="008368E3" w:rsidP="008368E3">
      <w:pPr>
        <w:ind w:right="386"/>
        <w:jc w:val="both"/>
        <w:rPr>
          <w:b/>
        </w:rPr>
      </w:pPr>
    </w:p>
    <w:p w14:paraId="7EC03351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24" w:name="_Toc60824886"/>
      <w:r>
        <w:rPr>
          <w:sz w:val="28"/>
          <w:szCs w:val="28"/>
        </w:rPr>
        <w:t xml:space="preserve">Rationale for </w:t>
      </w:r>
      <w:r w:rsidRPr="005E3970">
        <w:rPr>
          <w:sz w:val="28"/>
          <w:szCs w:val="28"/>
        </w:rPr>
        <w:t>Program</w:t>
      </w:r>
      <w:bookmarkEnd w:id="24"/>
    </w:p>
    <w:sdt>
      <w:sdtPr>
        <w:rPr>
          <w:rStyle w:val="Style1"/>
        </w:rPr>
        <w:id w:val="5145970"/>
        <w:placeholder>
          <w:docPart w:val="2950683E99894FA29FBF2904FE7B0B5F"/>
        </w:placeholder>
        <w:showingPlcHdr/>
      </w:sdtPr>
      <w:sdtEndPr>
        <w:rPr>
          <w:rStyle w:val="DefaultParagraphFont"/>
          <w:color w:val="808080" w:themeColor="background1" w:themeShade="80"/>
        </w:rPr>
      </w:sdtEndPr>
      <w:sdtContent>
        <w:p w14:paraId="2E7DA2E9" w14:textId="77777777" w:rsidR="008368E3" w:rsidRDefault="008368E3" w:rsidP="008368E3">
          <w:pPr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This section should be a maximum 500 words in length.</w:t>
          </w:r>
        </w:p>
        <w:p w14:paraId="24DFA17C" w14:textId="77777777" w:rsidR="008368E3" w:rsidRPr="00AF322E" w:rsidRDefault="008368E3" w:rsidP="008368E3">
          <w:pPr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Include items such as:</w:t>
          </w:r>
        </w:p>
        <w:p w14:paraId="3242C78C" w14:textId="77777777" w:rsidR="008368E3" w:rsidRPr="00AF322E" w:rsidRDefault="008368E3" w:rsidP="008368E3">
          <w:pPr>
            <w:pStyle w:val="ListParagraph"/>
            <w:numPr>
              <w:ilvl w:val="0"/>
              <w:numId w:val="35"/>
            </w:numPr>
            <w:spacing w:before="0"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 xml:space="preserve">Details of </w:t>
          </w:r>
          <w:r>
            <w:rPr>
              <w:rStyle w:val="PlaceholderText"/>
              <w:color w:val="808080" w:themeColor="background1" w:themeShade="80"/>
            </w:rPr>
            <w:t xml:space="preserve">stakeholder, </w:t>
          </w:r>
          <w:r w:rsidRPr="00AF322E">
            <w:rPr>
              <w:rStyle w:val="PlaceholderText"/>
              <w:color w:val="808080" w:themeColor="background1" w:themeShade="80"/>
            </w:rPr>
            <w:t>industry</w:t>
          </w:r>
          <w:r>
            <w:rPr>
              <w:rStyle w:val="PlaceholderText"/>
              <w:color w:val="808080" w:themeColor="background1" w:themeShade="80"/>
            </w:rPr>
            <w:t xml:space="preserve"> or other</w:t>
          </w:r>
          <w:r w:rsidRPr="00AF322E">
            <w:rPr>
              <w:rStyle w:val="PlaceholderText"/>
              <w:color w:val="808080" w:themeColor="background1" w:themeShade="80"/>
            </w:rPr>
            <w:t xml:space="preserve"> consultation</w:t>
          </w:r>
          <w:r>
            <w:rPr>
              <w:rStyle w:val="PlaceholderText"/>
              <w:color w:val="808080" w:themeColor="background1" w:themeShade="80"/>
            </w:rPr>
            <w:t xml:space="preserve"> that identifies and supports the development of this program</w:t>
          </w:r>
        </w:p>
        <w:p w14:paraId="46EE13DC" w14:textId="77777777" w:rsidR="008368E3" w:rsidRPr="00AF322E" w:rsidRDefault="008368E3" w:rsidP="008368E3">
          <w:pPr>
            <w:pStyle w:val="ListParagraph"/>
            <w:numPr>
              <w:ilvl w:val="0"/>
              <w:numId w:val="35"/>
            </w:numPr>
            <w:spacing w:before="0"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The broad structure of the program</w:t>
          </w:r>
        </w:p>
        <w:p w14:paraId="367CBC22" w14:textId="77777777" w:rsidR="008368E3" w:rsidRPr="00AF322E" w:rsidRDefault="008368E3" w:rsidP="008368E3">
          <w:pPr>
            <w:pStyle w:val="ListParagraph"/>
            <w:numPr>
              <w:ilvl w:val="0"/>
              <w:numId w:val="35"/>
            </w:numPr>
            <w:spacing w:before="0" w:after="0" w:line="280" w:lineRule="exact"/>
            <w:rPr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Staff involved in preparing this proposal.</w:t>
          </w:r>
        </w:p>
      </w:sdtContent>
    </w:sdt>
    <w:p w14:paraId="3D07320F" w14:textId="77777777" w:rsidR="008368E3" w:rsidRDefault="008368E3" w:rsidP="008368E3"/>
    <w:p w14:paraId="58184888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25" w:name="_Toc60824887"/>
      <w:r>
        <w:rPr>
          <w:sz w:val="28"/>
          <w:szCs w:val="28"/>
        </w:rPr>
        <w:t>Need and Demand</w:t>
      </w:r>
      <w:bookmarkEnd w:id="25"/>
    </w:p>
    <w:sdt>
      <w:sdtPr>
        <w:id w:val="5145982"/>
        <w:placeholder>
          <w:docPart w:val="5E40CC45E8C043CDA1D2BC600959C5B1"/>
        </w:placeholder>
        <w:showingPlcHdr/>
      </w:sdtPr>
      <w:sdtEndPr>
        <w:rPr>
          <w:color w:val="808080" w:themeColor="background1" w:themeShade="80"/>
        </w:rPr>
      </w:sdtEndPr>
      <w:sdtContent>
        <w:p w14:paraId="36A37681" w14:textId="77777777" w:rsidR="008368E3" w:rsidRDefault="008368E3" w:rsidP="008368E3">
          <w:pPr>
            <w:rPr>
              <w:rStyle w:val="PlaceholderText"/>
            </w:rPr>
          </w:pPr>
          <w:r>
            <w:rPr>
              <w:rStyle w:val="PlaceholderText"/>
            </w:rPr>
            <w:t>This section should be 500-1000 words in length to expand on the Overview/Rationale with respect to the identified Need/Demand. To be prepared in consultation with Planning Quality and Review regarding demand estimates.</w:t>
          </w:r>
        </w:p>
        <w:p w14:paraId="3805F853" w14:textId="77777777" w:rsidR="008368E3" w:rsidRDefault="008368E3" w:rsidP="008368E3">
          <w:pPr>
            <w:rPr>
              <w:rStyle w:val="PlaceholderText"/>
            </w:rPr>
          </w:pPr>
        </w:p>
        <w:p w14:paraId="58144A3D" w14:textId="77777777" w:rsidR="008368E3" w:rsidRDefault="008368E3" w:rsidP="008368E3">
          <w:pPr>
            <w:rPr>
              <w:rStyle w:val="PlaceholderText"/>
            </w:rPr>
          </w:pPr>
          <w:r>
            <w:rPr>
              <w:rStyle w:val="PlaceholderText"/>
            </w:rPr>
            <w:t>This section should include items such as:</w:t>
          </w:r>
        </w:p>
        <w:p w14:paraId="1D70E7F2" w14:textId="77777777" w:rsidR="008368E3" w:rsidRDefault="008368E3" w:rsidP="008368E3">
          <w:pPr>
            <w:pStyle w:val="ListParagraph"/>
            <w:numPr>
              <w:ilvl w:val="0"/>
              <w:numId w:val="36"/>
            </w:numPr>
            <w:spacing w:before="0" w:after="0" w:line="280" w:lineRule="exact"/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lastRenderedPageBreak/>
            <w:t>A summary of expected demand in terms of student numbers and load.</w:t>
          </w:r>
        </w:p>
        <w:p w14:paraId="0F7EE3F7" w14:textId="77777777" w:rsidR="008368E3" w:rsidRPr="00AF322E" w:rsidRDefault="008368E3" w:rsidP="008368E3">
          <w:pPr>
            <w:pStyle w:val="ListParagraph"/>
            <w:numPr>
              <w:ilvl w:val="0"/>
              <w:numId w:val="36"/>
            </w:numPr>
            <w:spacing w:before="0" w:after="0" w:line="280" w:lineRule="exact"/>
            <w:rPr>
              <w:color w:val="808080" w:themeColor="background1" w:themeShade="80"/>
            </w:rPr>
          </w:pPr>
          <w:r w:rsidRPr="00AF322E">
            <w:rPr>
              <w:color w:val="808080" w:themeColor="background1" w:themeShade="80"/>
            </w:rPr>
            <w:t>Letters of support from professional bodies and employer associations</w:t>
          </w:r>
        </w:p>
        <w:p w14:paraId="11FC454A" w14:textId="77777777" w:rsidR="008368E3" w:rsidRPr="00AF322E" w:rsidRDefault="008368E3" w:rsidP="008368E3">
          <w:pPr>
            <w:pStyle w:val="ListParagraph"/>
            <w:numPr>
              <w:ilvl w:val="0"/>
              <w:numId w:val="36"/>
            </w:numPr>
            <w:spacing w:before="0" w:after="0" w:line="280" w:lineRule="exact"/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L</w:t>
          </w:r>
          <w:r w:rsidRPr="00AF322E">
            <w:rPr>
              <w:color w:val="808080" w:themeColor="background1" w:themeShade="80"/>
            </w:rPr>
            <w:t>ower level qualifications that may be ‘feeders’ for the program</w:t>
          </w:r>
        </w:p>
      </w:sdtContent>
    </w:sdt>
    <w:p w14:paraId="52345BD0" w14:textId="77777777" w:rsidR="008368E3" w:rsidRPr="00A82515" w:rsidRDefault="008368E3" w:rsidP="008368E3">
      <w:bookmarkStart w:id="26" w:name="_Toc318196516"/>
    </w:p>
    <w:p w14:paraId="3DB30916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27" w:name="_Toc60824888"/>
      <w:r>
        <w:rPr>
          <w:sz w:val="28"/>
          <w:szCs w:val="28"/>
        </w:rPr>
        <w:t>Competition</w:t>
      </w:r>
      <w:bookmarkEnd w:id="27"/>
    </w:p>
    <w:bookmarkEnd w:id="26" w:displacedByCustomXml="next"/>
    <w:sdt>
      <w:sdtPr>
        <w:id w:val="10446193"/>
        <w:placeholder>
          <w:docPart w:val="D3CB454BC8284A188007A61CE157CDCA"/>
        </w:placeholder>
        <w:showingPlcHdr/>
      </w:sdtPr>
      <w:sdtEndPr/>
      <w:sdtContent>
        <w:p w14:paraId="1870789F" w14:textId="77777777" w:rsidR="008368E3" w:rsidRDefault="008368E3" w:rsidP="008368E3">
          <w:r>
            <w:rPr>
              <w:rStyle w:val="PlaceholderText"/>
            </w:rPr>
            <w:t>Identify any existing providers of the program or any programs that may compete with this program.</w:t>
          </w:r>
        </w:p>
      </w:sdtContent>
    </w:sdt>
    <w:p w14:paraId="257ECAFF" w14:textId="77777777" w:rsidR="008368E3" w:rsidRDefault="008368E3" w:rsidP="008368E3">
      <w:pPr>
        <w:tabs>
          <w:tab w:val="left" w:pos="1425"/>
        </w:tabs>
      </w:pPr>
    </w:p>
    <w:p w14:paraId="0C3E5F13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28" w:name="_Toc60824889"/>
      <w:r>
        <w:rPr>
          <w:sz w:val="28"/>
          <w:szCs w:val="28"/>
        </w:rPr>
        <w:t>Financial Sustainability / Viability / Project Analysis</w:t>
      </w:r>
      <w:bookmarkEnd w:id="28"/>
    </w:p>
    <w:p w14:paraId="4FD2057D" w14:textId="77777777" w:rsidR="008368E3" w:rsidRPr="006D3DFB" w:rsidRDefault="003E5669" w:rsidP="008368E3">
      <w:pPr>
        <w:rPr>
          <w:color w:val="808080" w:themeColor="background1" w:themeShade="80"/>
        </w:rPr>
      </w:pPr>
      <w:sdt>
        <w:sdtPr>
          <w:rPr>
            <w:color w:val="808080" w:themeColor="background1" w:themeShade="80"/>
          </w:rPr>
          <w:id w:val="10446211"/>
          <w:placeholder>
            <w:docPart w:val="786329C955D64884A9904766E581E941"/>
          </w:placeholder>
          <w:showingPlcHdr/>
        </w:sdtPr>
        <w:sdtEndPr/>
        <w:sdtContent>
          <w:r w:rsidR="008368E3">
            <w:rPr>
              <w:color w:val="808080" w:themeColor="background1" w:themeShade="80"/>
            </w:rPr>
            <w:t>Include a summary budget of expected revenue and expenditure for start year and two subsequent years based on demand estimates. To be prepared in consultation with the Finance Department.</w:t>
          </w:r>
        </w:sdtContent>
      </w:sdt>
      <w:r w:rsidR="008368E3" w:rsidRPr="006D3DFB">
        <w:rPr>
          <w:color w:val="808080" w:themeColor="background1" w:themeShade="80"/>
        </w:rPr>
        <w:t xml:space="preserve"> Programs not listed on the Skills First - Funded Courses List are not eligible for government funding until such time as the Program is listed. Review the Skills First - Funded Courses List if the program is intended to be delivered to utilising government funding </w:t>
      </w:r>
    </w:p>
    <w:p w14:paraId="192DA378" w14:textId="77777777" w:rsidR="008368E3" w:rsidRDefault="008368E3" w:rsidP="008368E3"/>
    <w:p w14:paraId="06E4F5BC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29" w:name="_Toc60824890"/>
      <w:bookmarkStart w:id="30" w:name="_Hlk60824164"/>
      <w:r>
        <w:rPr>
          <w:sz w:val="28"/>
          <w:szCs w:val="28"/>
        </w:rPr>
        <w:t>Staffing</w:t>
      </w:r>
      <w:bookmarkEnd w:id="29"/>
    </w:p>
    <w:bookmarkEnd w:id="30" w:displacedByCustomXml="next"/>
    <w:sdt>
      <w:sdtPr>
        <w:id w:val="5146026"/>
        <w:placeholder>
          <w:docPart w:val="ADF62A4D4E594B5F8EC7B4727BA0BB54"/>
        </w:placeholder>
        <w:showingPlcHdr/>
      </w:sdtPr>
      <w:sdtEndPr/>
      <w:sdtContent>
        <w:p w14:paraId="18B3D72F" w14:textId="77777777" w:rsidR="008368E3" w:rsidRPr="00436B4C" w:rsidRDefault="008368E3" w:rsidP="008368E3">
          <w:pPr>
            <w:rPr>
              <w:color w:val="808080" w:themeColor="background1" w:themeShade="80"/>
            </w:rPr>
          </w:pPr>
        </w:p>
        <w:p w14:paraId="4652EE28" w14:textId="77777777" w:rsidR="008368E3" w:rsidRPr="00436B4C" w:rsidRDefault="008368E3" w:rsidP="008368E3">
          <w:pPr>
            <w:pStyle w:val="ListParagraph"/>
            <w:numPr>
              <w:ilvl w:val="0"/>
              <w:numId w:val="38"/>
            </w:numPr>
            <w:spacing w:before="0" w:after="0" w:line="280" w:lineRule="exact"/>
            <w:rPr>
              <w:rStyle w:val="PlaceholderText"/>
              <w:color w:val="808080" w:themeColor="background1" w:themeShade="80"/>
            </w:rPr>
          </w:pPr>
          <w:r w:rsidRPr="00436B4C">
            <w:rPr>
              <w:rStyle w:val="PlaceholderText"/>
              <w:color w:val="808080" w:themeColor="background1" w:themeShade="80"/>
            </w:rPr>
            <w:t>List existing staff and qualifications</w:t>
          </w:r>
        </w:p>
        <w:p w14:paraId="76874454" w14:textId="77777777" w:rsidR="008368E3" w:rsidRPr="00AF322E" w:rsidRDefault="008368E3" w:rsidP="008368E3">
          <w:pPr>
            <w:pStyle w:val="ListParagraph"/>
            <w:numPr>
              <w:ilvl w:val="0"/>
              <w:numId w:val="38"/>
            </w:numPr>
            <w:spacing w:before="0"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Detail new staff required</w:t>
          </w:r>
        </w:p>
        <w:p w14:paraId="3E553583" w14:textId="77777777" w:rsidR="008368E3" w:rsidRPr="00AF322E" w:rsidRDefault="003E5669" w:rsidP="008368E3">
          <w:pPr>
            <w:pStyle w:val="ListParagraph"/>
          </w:pPr>
        </w:p>
      </w:sdtContent>
    </w:sdt>
    <w:p w14:paraId="65F2CB1D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31" w:name="_Toc60824891"/>
      <w:bookmarkStart w:id="32" w:name="_Toc318196519"/>
      <w:bookmarkStart w:id="33" w:name="_Toc319588174"/>
      <w:r>
        <w:rPr>
          <w:sz w:val="28"/>
          <w:szCs w:val="28"/>
        </w:rPr>
        <w:t>Resources / Impact on Infrastructure and Administration</w:t>
      </w:r>
      <w:bookmarkEnd w:id="31"/>
    </w:p>
    <w:bookmarkEnd w:id="33" w:displacedByCustomXml="next"/>
    <w:bookmarkEnd w:id="32" w:displacedByCustomXml="next"/>
    <w:sdt>
      <w:sdtPr>
        <w:id w:val="10446220"/>
        <w:placeholder>
          <w:docPart w:val="E0D137C3CE21490A8E5BDB3A14CE0590"/>
        </w:placeholder>
        <w:showingPlcHdr/>
      </w:sdtPr>
      <w:sdtEndPr/>
      <w:sdtContent>
        <w:p w14:paraId="2E670049" w14:textId="77777777" w:rsidR="008368E3" w:rsidRDefault="008368E3" w:rsidP="008368E3">
          <w:r>
            <w:rPr>
              <w:rStyle w:val="PlaceholderText"/>
            </w:rPr>
            <w:t>Summary of any identified impacts, if none, show Nil.</w:t>
          </w:r>
        </w:p>
      </w:sdtContent>
    </w:sdt>
    <w:p w14:paraId="4082C7D0" w14:textId="77777777" w:rsidR="008368E3" w:rsidRDefault="008368E3" w:rsidP="008368E3"/>
    <w:p w14:paraId="7438417D" w14:textId="77777777" w:rsidR="008368E3" w:rsidRDefault="008368E3" w:rsidP="008368E3">
      <w:r>
        <w:t>The University Impact form for each Department below must be attached with submission.</w:t>
      </w:r>
    </w:p>
    <w:p w14:paraId="2D354AD4" w14:textId="77777777" w:rsidR="008368E3" w:rsidRPr="0090362F" w:rsidRDefault="008368E3" w:rsidP="008368E3"/>
    <w:p w14:paraId="70846893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ICT Services</w:t>
      </w:r>
    </w:p>
    <w:p w14:paraId="22ACCD22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Library Services</w:t>
      </w:r>
    </w:p>
    <w:p w14:paraId="5A466366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Third Party Providers</w:t>
      </w:r>
    </w:p>
    <w:p w14:paraId="596015EC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Student Support &amp; Services</w:t>
      </w:r>
    </w:p>
    <w:p w14:paraId="5635DEB7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Facilities Services</w:t>
      </w:r>
    </w:p>
    <w:p w14:paraId="6BAE0678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Planning, Quality &amp; Review</w:t>
      </w:r>
    </w:p>
    <w:p w14:paraId="0E3B0A54" w14:textId="77777777" w:rsidR="008368E3" w:rsidRDefault="008368E3" w:rsidP="008368E3">
      <w:pPr>
        <w:numPr>
          <w:ilvl w:val="0"/>
          <w:numId w:val="37"/>
        </w:numPr>
        <w:spacing w:before="0" w:after="0" w:line="280" w:lineRule="exact"/>
      </w:pPr>
      <w:r>
        <w:t>Other Departments</w:t>
      </w:r>
    </w:p>
    <w:p w14:paraId="0A07FF2D" w14:textId="77777777" w:rsidR="008368E3" w:rsidRDefault="008368E3" w:rsidP="008368E3"/>
    <w:p w14:paraId="5E334150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34" w:name="_Toc60824892"/>
      <w:bookmarkStart w:id="35" w:name="_Toc318196520"/>
      <w:bookmarkStart w:id="36" w:name="_Toc319588175"/>
      <w:r>
        <w:rPr>
          <w:sz w:val="28"/>
          <w:szCs w:val="28"/>
        </w:rPr>
        <w:t>Impact on Other Federation TAFE Departments</w:t>
      </w:r>
      <w:bookmarkEnd w:id="34"/>
    </w:p>
    <w:bookmarkEnd w:id="36" w:displacedByCustomXml="next"/>
    <w:bookmarkEnd w:id="35" w:displacedByCustomXml="next"/>
    <w:sdt>
      <w:sdtPr>
        <w:id w:val="10446222"/>
        <w:placeholder>
          <w:docPart w:val="A64E5EE899D34C3CA2F0F7A06881D524"/>
        </w:placeholder>
        <w:showingPlcHdr/>
      </w:sdtPr>
      <w:sdtEndPr/>
      <w:sdtContent>
        <w:p w14:paraId="6F5D7B8B" w14:textId="77777777" w:rsidR="008368E3" w:rsidRDefault="008368E3" w:rsidP="008368E3">
          <w:r>
            <w:rPr>
              <w:rStyle w:val="PlaceholderText"/>
            </w:rPr>
            <w:t>List any identified impacts on other Federation University Faculties</w:t>
          </w:r>
        </w:p>
      </w:sdtContent>
    </w:sdt>
    <w:p w14:paraId="70596965" w14:textId="77777777" w:rsidR="008368E3" w:rsidRDefault="008368E3" w:rsidP="008368E3"/>
    <w:p w14:paraId="312D4918" w14:textId="77777777" w:rsidR="008368E3" w:rsidRPr="0090362F" w:rsidRDefault="008368E3" w:rsidP="008368E3">
      <w:r>
        <w:t>The completed and signed impact form from each Department must be attached.</w:t>
      </w:r>
    </w:p>
    <w:p w14:paraId="61BA8ECB" w14:textId="77777777" w:rsidR="008368E3" w:rsidRDefault="008368E3" w:rsidP="008368E3">
      <w:pPr>
        <w:pBdr>
          <w:bottom w:val="single" w:sz="4" w:space="1" w:color="auto"/>
        </w:pBdr>
      </w:pPr>
      <w:bookmarkStart w:id="37" w:name="_Toc238540087"/>
    </w:p>
    <w:p w14:paraId="4D04F835" w14:textId="77777777" w:rsidR="008368E3" w:rsidRDefault="008368E3" w:rsidP="008368E3">
      <w:pPr>
        <w:pStyle w:val="Heading1"/>
        <w:spacing w:after="240"/>
        <w:rPr>
          <w:sz w:val="28"/>
          <w:szCs w:val="28"/>
        </w:rPr>
      </w:pPr>
      <w:bookmarkStart w:id="38" w:name="_Toc60824893"/>
      <w:r>
        <w:rPr>
          <w:sz w:val="28"/>
          <w:szCs w:val="28"/>
        </w:rPr>
        <w:lastRenderedPageBreak/>
        <w:t>Approval</w:t>
      </w:r>
      <w:bookmarkEnd w:id="38"/>
    </w:p>
    <w:p w14:paraId="52B2E9C3" w14:textId="27F4FA23" w:rsidR="008368E3" w:rsidRPr="00550FB6" w:rsidRDefault="008368E3" w:rsidP="008368E3">
      <w:pPr>
        <w:rPr>
          <w:b/>
        </w:rPr>
      </w:pPr>
      <w:r w:rsidRPr="00550FB6">
        <w:rPr>
          <w:b/>
        </w:rPr>
        <w:t xml:space="preserve">Submitted </w:t>
      </w:r>
      <w:r>
        <w:rPr>
          <w:b/>
        </w:rPr>
        <w:t xml:space="preserve">to the TAFE Executive prior to being put on the </w:t>
      </w:r>
      <w:r w:rsidR="002153E6">
        <w:rPr>
          <w:b/>
        </w:rPr>
        <w:t xml:space="preserve">TAFE and University Pathways </w:t>
      </w:r>
      <w:r>
        <w:rPr>
          <w:b/>
        </w:rPr>
        <w:t>Course Approval Committee Schedule</w:t>
      </w:r>
    </w:p>
    <w:p w14:paraId="34BEB5E2" w14:textId="77777777" w:rsidR="008368E3" w:rsidRDefault="008368E3" w:rsidP="008368E3"/>
    <w:p w14:paraId="135462FD" w14:textId="77777777" w:rsidR="008368E3" w:rsidRPr="00601349" w:rsidRDefault="008368E3" w:rsidP="008368E3">
      <w:r w:rsidRPr="00601349">
        <w:t xml:space="preserve">Name of </w:t>
      </w:r>
      <w:r>
        <w:t>Program Manager</w:t>
      </w:r>
      <w:r w:rsidRPr="00601349">
        <w:t xml:space="preserve"> proposing the program:</w:t>
      </w:r>
      <w:r>
        <w:t xml:space="preserve"> </w:t>
      </w:r>
      <w:sdt>
        <w:sdtPr>
          <w:id w:val="4584567"/>
          <w:placeholder>
            <w:docPart w:val="038747ABD77746D8B4D5A58B02B862A7"/>
          </w:placeholder>
          <w:showingPlcHdr/>
        </w:sdtPr>
        <w:sdtEndPr/>
        <w:sdtContent>
          <w:r w:rsidRPr="008957E5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name.</w:t>
          </w:r>
        </w:sdtContent>
      </w:sdt>
    </w:p>
    <w:p w14:paraId="27664D1E" w14:textId="77777777" w:rsidR="008368E3" w:rsidRDefault="008368E3" w:rsidP="008368E3"/>
    <w:p w14:paraId="1AA93D23" w14:textId="77777777" w:rsidR="008368E3" w:rsidRDefault="008368E3" w:rsidP="008368E3">
      <w:pPr>
        <w:rPr>
          <w:b/>
        </w:rPr>
      </w:pPr>
      <w:r>
        <w:rPr>
          <w:b/>
        </w:rPr>
        <w:t xml:space="preserve">I confirm that the program proposal for </w:t>
      </w:r>
      <w:sdt>
        <w:sdtPr>
          <w:rPr>
            <w:b/>
          </w:rPr>
          <w:id w:val="5146048"/>
          <w:placeholder>
            <w:docPart w:val="BA9D1893F5BF40DDA53371200F6BA10D"/>
          </w:placeholder>
          <w:showingPlcHdr/>
        </w:sdtPr>
        <w:sdtEndPr/>
        <w:sdtContent>
          <w:r w:rsidRPr="00A1674D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proposed program title</w:t>
          </w:r>
        </w:sdtContent>
      </w:sdt>
      <w:r>
        <w:rPr>
          <w:b/>
        </w:rPr>
        <w:t xml:space="preserve"> has been well researched and is financially viable.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032"/>
        <w:gridCol w:w="4064"/>
        <w:gridCol w:w="708"/>
        <w:gridCol w:w="1712"/>
      </w:tblGrid>
      <w:tr w:rsidR="008368E3" w:rsidRPr="000B2063" w14:paraId="53245488" w14:textId="77777777" w:rsidTr="00FA47B4">
        <w:trPr>
          <w:trHeight w:val="623"/>
        </w:trPr>
        <w:tc>
          <w:tcPr>
            <w:tcW w:w="6804" w:type="dxa"/>
            <w:gridSpan w:val="3"/>
            <w:vAlign w:val="center"/>
          </w:tcPr>
          <w:bookmarkEnd w:id="37"/>
          <w:p w14:paraId="699B14E5" w14:textId="77777777" w:rsidR="008368E3" w:rsidRPr="000B2063" w:rsidRDefault="008368E3" w:rsidP="00FA47B4">
            <w:pPr>
              <w:ind w:left="-105"/>
            </w:pPr>
            <w:r w:rsidRPr="000B2063">
              <w:t xml:space="preserve">TAFE Executive </w:t>
            </w:r>
            <w:r>
              <w:t>approval</w:t>
            </w:r>
            <w:r w:rsidRPr="000B2063">
              <w:t xml:space="preserve"> </w:t>
            </w:r>
          </w:p>
        </w:tc>
        <w:tc>
          <w:tcPr>
            <w:tcW w:w="1712" w:type="dxa"/>
            <w:vAlign w:val="center"/>
          </w:tcPr>
          <w:p w14:paraId="7D7D8355" w14:textId="77777777" w:rsidR="008368E3" w:rsidRPr="000B2063" w:rsidRDefault="003E5669" w:rsidP="00FA47B4">
            <w:sdt>
              <w:sdtPr>
                <w:rPr>
                  <w:sz w:val="32"/>
                  <w:szCs w:val="32"/>
                </w:rPr>
                <w:id w:val="197732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8E3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368E3" w:rsidRPr="000B2063">
              <w:t xml:space="preserve"> Yes </w:t>
            </w:r>
            <w:sdt>
              <w:sdtPr>
                <w:rPr>
                  <w:sz w:val="32"/>
                  <w:szCs w:val="32"/>
                </w:rPr>
                <w:id w:val="-3180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8E3" w:rsidRPr="005A4D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368E3" w:rsidRPr="000B2063">
              <w:t xml:space="preserve"> No</w:t>
            </w:r>
          </w:p>
        </w:tc>
      </w:tr>
      <w:tr w:rsidR="008368E3" w:rsidRPr="000B2063" w14:paraId="22F2931F" w14:textId="77777777" w:rsidTr="00FA47B4">
        <w:trPr>
          <w:trHeight w:val="986"/>
        </w:trPr>
        <w:tc>
          <w:tcPr>
            <w:tcW w:w="8516" w:type="dxa"/>
            <w:gridSpan w:val="4"/>
            <w:vAlign w:val="center"/>
          </w:tcPr>
          <w:p w14:paraId="33CBBA9A" w14:textId="77777777" w:rsidR="008368E3" w:rsidRDefault="008368E3" w:rsidP="00FA47B4">
            <w:pPr>
              <w:spacing w:after="160" w:line="259" w:lineRule="auto"/>
              <w:ind w:left="-105"/>
            </w:pPr>
            <w:r>
              <w:t>If no, please provide reason:</w:t>
            </w:r>
          </w:p>
          <w:sdt>
            <w:sdtPr>
              <w:rPr>
                <w:rFonts w:ascii="MS Gothic" w:eastAsia="MS Gothic" w:hAnsi="MS Gothic" w:hint="eastAsia"/>
                <w:sz w:val="32"/>
                <w:szCs w:val="32"/>
              </w:rPr>
              <w:id w:val="-1891871608"/>
              <w:placeholder>
                <w:docPart w:val="04EDAC64A5AB4A148DE95256913C6A50"/>
              </w:placeholder>
              <w:showingPlcHdr/>
            </w:sdtPr>
            <w:sdtEndPr/>
            <w:sdtContent>
              <w:p w14:paraId="29C26D94" w14:textId="77777777" w:rsidR="008368E3" w:rsidRPr="005A4D05" w:rsidRDefault="008368E3" w:rsidP="00FA47B4">
                <w:pPr>
                  <w:ind w:left="-105"/>
                  <w:rPr>
                    <w:rFonts w:ascii="MS Gothic" w:eastAsia="MS Gothic" w:hAnsi="MS Gothic"/>
                    <w:sz w:val="32"/>
                    <w:szCs w:val="32"/>
                  </w:rPr>
                </w:pPr>
                <w:r w:rsidRPr="00E733D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368E3" w:rsidRPr="000B2063" w14:paraId="21F28B95" w14:textId="77777777" w:rsidTr="00FA47B4">
        <w:tc>
          <w:tcPr>
            <w:tcW w:w="2032" w:type="dxa"/>
            <w:vAlign w:val="center"/>
          </w:tcPr>
          <w:p w14:paraId="4F02C342" w14:textId="77777777" w:rsidR="008368E3" w:rsidRDefault="008368E3" w:rsidP="00FA47B4">
            <w:pPr>
              <w:spacing w:after="160" w:line="259" w:lineRule="auto"/>
              <w:ind w:left="-105"/>
            </w:pPr>
            <w:r>
              <w:t>Signed by:</w:t>
            </w:r>
          </w:p>
        </w:tc>
        <w:tc>
          <w:tcPr>
            <w:tcW w:w="4064" w:type="dxa"/>
            <w:vAlign w:val="center"/>
          </w:tcPr>
          <w:sdt>
            <w:sdtPr>
              <w:id w:val="561609582"/>
              <w:showingPlcHdr/>
              <w:picture/>
            </w:sdtPr>
            <w:sdtEndPr/>
            <w:sdtContent>
              <w:p w14:paraId="3809A141" w14:textId="77777777" w:rsidR="008368E3" w:rsidRDefault="008368E3" w:rsidP="00FA47B4">
                <w:pPr>
                  <w:spacing w:before="240" w:after="0"/>
                  <w:ind w:left="-108"/>
                </w:pPr>
                <w:r>
                  <w:rPr>
                    <w:noProof/>
                  </w:rPr>
                  <w:drawing>
                    <wp:inline distT="0" distB="0" distL="0" distR="0" wp14:anchorId="19B6114D" wp14:editId="78C27B3B">
                      <wp:extent cx="2400300" cy="476250"/>
                      <wp:effectExtent l="0" t="0" r="0" b="0"/>
                      <wp:docPr id="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00300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47C1221" w14:textId="5B68FB10" w:rsidR="008368E3" w:rsidRPr="001D05BB" w:rsidRDefault="002153E6" w:rsidP="00FA47B4">
            <w:pPr>
              <w:spacing w:before="120" w:after="0" w:line="259" w:lineRule="auto"/>
              <w:ind w:left="-105"/>
              <w:rPr>
                <w:b/>
                <w:bCs/>
              </w:rPr>
            </w:pPr>
            <w:r>
              <w:rPr>
                <w:b/>
                <w:bCs/>
              </w:rPr>
              <w:t>PVC, VET and Pathways and Chief Executive, TAFE</w:t>
            </w:r>
          </w:p>
        </w:tc>
        <w:tc>
          <w:tcPr>
            <w:tcW w:w="708" w:type="dxa"/>
            <w:vAlign w:val="center"/>
          </w:tcPr>
          <w:p w14:paraId="06D05BD3" w14:textId="77777777" w:rsidR="008368E3" w:rsidRDefault="008368E3" w:rsidP="00FA47B4">
            <w:pPr>
              <w:spacing w:after="160" w:line="259" w:lineRule="auto"/>
              <w:ind w:left="-105"/>
            </w:pPr>
            <w:r w:rsidRPr="008D2846">
              <w:t>Date:</w:t>
            </w:r>
          </w:p>
        </w:tc>
        <w:tc>
          <w:tcPr>
            <w:tcW w:w="1712" w:type="dxa"/>
            <w:vAlign w:val="center"/>
          </w:tcPr>
          <w:p w14:paraId="025F6D58" w14:textId="77777777" w:rsidR="008368E3" w:rsidRDefault="008368E3" w:rsidP="00FA47B4">
            <w:pPr>
              <w:spacing w:after="160" w:line="259" w:lineRule="auto"/>
              <w:ind w:left="-105"/>
            </w:pPr>
          </w:p>
        </w:tc>
      </w:tr>
    </w:tbl>
    <w:p w14:paraId="70E198F6" w14:textId="77777777" w:rsidR="008368E3" w:rsidRPr="00624DB3" w:rsidRDefault="008368E3" w:rsidP="008368E3">
      <w:pPr>
        <w:rPr>
          <w:u w:val="single"/>
        </w:rPr>
      </w:pPr>
    </w:p>
    <w:p w14:paraId="66EFDF67" w14:textId="2805E983" w:rsidR="002C7833" w:rsidRDefault="002C7833" w:rsidP="008368E3">
      <w:pPr>
        <w:pStyle w:val="Heading2"/>
        <w:rPr>
          <w:color w:val="auto"/>
          <w:sz w:val="22"/>
        </w:rPr>
      </w:pPr>
    </w:p>
    <w:sectPr w:rsidR="002C7833" w:rsidSect="00EE3ABB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700" w:bottom="1418" w:left="1418" w:header="822" w:footer="1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7348" w14:textId="77777777" w:rsidR="003E5669" w:rsidRDefault="003E5669" w:rsidP="00C37A29">
      <w:pPr>
        <w:spacing w:after="0"/>
      </w:pPr>
      <w:r>
        <w:separator/>
      </w:r>
    </w:p>
  </w:endnote>
  <w:endnote w:type="continuationSeparator" w:id="0">
    <w:p w14:paraId="523C09FF" w14:textId="77777777" w:rsidR="003E5669" w:rsidRDefault="003E5669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7948" w14:textId="77777777" w:rsidR="006D79A9" w:rsidRPr="001C5DD3" w:rsidRDefault="006D79A9" w:rsidP="00E01FE4">
    <w:pPr>
      <w:pStyle w:val="Footer"/>
      <w:pBdr>
        <w:bottom w:val="single" w:sz="18" w:space="1" w:color="auto"/>
      </w:pBdr>
      <w:spacing w:before="0"/>
      <w:rPr>
        <w:b/>
        <w:szCs w:val="16"/>
      </w:rPr>
    </w:pPr>
    <w:r w:rsidRPr="001C5DD3">
      <w:rPr>
        <w:b/>
        <w:szCs w:val="16"/>
      </w:rPr>
      <w:t xml:space="preserve">Warning – Uncontrolled when printed!  The current version of </w:t>
    </w:r>
    <w:r>
      <w:rPr>
        <w:b/>
        <w:szCs w:val="16"/>
      </w:rPr>
      <w:t>this document is kept on the Federation University</w:t>
    </w:r>
    <w:r w:rsidRPr="001C5DD3">
      <w:rPr>
        <w:b/>
        <w:szCs w:val="16"/>
      </w:rPr>
      <w:t xml:space="preserve"> website.</w:t>
    </w:r>
  </w:p>
  <w:p w14:paraId="7EA6D67C" w14:textId="77777777" w:rsidR="002153E6" w:rsidRPr="001C5DD3" w:rsidRDefault="002153E6" w:rsidP="002153E6">
    <w:pPr>
      <w:pStyle w:val="Footer"/>
      <w:tabs>
        <w:tab w:val="left" w:pos="1560"/>
        <w:tab w:val="left" w:pos="7088"/>
        <w:tab w:val="right" w:pos="9639"/>
      </w:tabs>
      <w:spacing w:before="0"/>
      <w:rPr>
        <w:snapToGrid w:val="0"/>
        <w:szCs w:val="16"/>
      </w:rPr>
    </w:pPr>
    <w:r w:rsidRPr="001C5DD3">
      <w:rPr>
        <w:szCs w:val="16"/>
      </w:rPr>
      <w:t>Authorised by:</w:t>
    </w:r>
    <w:r w:rsidRPr="001C5DD3">
      <w:rPr>
        <w:szCs w:val="16"/>
      </w:rPr>
      <w:tab/>
    </w:r>
    <w:r w:rsidRPr="002153E6">
      <w:rPr>
        <w:szCs w:val="16"/>
      </w:rPr>
      <w:t>PVC, VET and Pathways and Chief Executive, TAFE</w:t>
    </w:r>
    <w:r w:rsidRPr="001C5DD3">
      <w:rPr>
        <w:szCs w:val="16"/>
      </w:rPr>
      <w:tab/>
      <w:t>Original Issue</w:t>
    </w:r>
    <w:r w:rsidRPr="001C5DD3">
      <w:rPr>
        <w:snapToGrid w:val="0"/>
        <w:szCs w:val="16"/>
      </w:rPr>
      <w:t>:</w:t>
    </w:r>
    <w:r w:rsidRPr="001C5DD3">
      <w:rPr>
        <w:snapToGrid w:val="0"/>
        <w:szCs w:val="16"/>
      </w:rPr>
      <w:tab/>
    </w:r>
    <w:r>
      <w:rPr>
        <w:snapToGrid w:val="0"/>
        <w:szCs w:val="16"/>
      </w:rPr>
      <w:t>16/10/2012</w:t>
    </w:r>
  </w:p>
  <w:p w14:paraId="617F5E1D" w14:textId="77777777" w:rsidR="002153E6" w:rsidRPr="001C5DD3" w:rsidRDefault="002153E6" w:rsidP="002153E6">
    <w:pPr>
      <w:pStyle w:val="Footer"/>
      <w:tabs>
        <w:tab w:val="left" w:pos="1560"/>
        <w:tab w:val="left" w:pos="7088"/>
        <w:tab w:val="right" w:pos="9639"/>
      </w:tabs>
      <w:spacing w:before="0"/>
      <w:rPr>
        <w:szCs w:val="16"/>
      </w:rPr>
    </w:pPr>
    <w:r w:rsidRPr="001C5DD3">
      <w:rPr>
        <w:szCs w:val="16"/>
      </w:rPr>
      <w:t>Document Owner:</w:t>
    </w:r>
    <w:r w:rsidRPr="001C5DD3">
      <w:rPr>
        <w:szCs w:val="16"/>
      </w:rPr>
      <w:tab/>
    </w:r>
    <w:r>
      <w:rPr>
        <w:szCs w:val="16"/>
      </w:rPr>
      <w:t>Strategic Regulatory Services</w:t>
    </w:r>
    <w:r w:rsidRPr="001C5DD3">
      <w:rPr>
        <w:szCs w:val="16"/>
      </w:rPr>
      <w:tab/>
      <w:t>Current Version</w:t>
    </w:r>
    <w:r w:rsidRPr="001C5DD3">
      <w:rPr>
        <w:szCs w:val="16"/>
      </w:rPr>
      <w:tab/>
    </w:r>
    <w:r>
      <w:rPr>
        <w:szCs w:val="16"/>
      </w:rPr>
      <w:t>31/08/2026</w:t>
    </w:r>
  </w:p>
  <w:p w14:paraId="6E4A5D2B" w14:textId="77777777" w:rsidR="002153E6" w:rsidRPr="00B128A9" w:rsidRDefault="002153E6" w:rsidP="002153E6">
    <w:pPr>
      <w:pStyle w:val="Footer"/>
      <w:tabs>
        <w:tab w:val="left" w:pos="7088"/>
        <w:tab w:val="right" w:pos="9638"/>
      </w:tabs>
      <w:spacing w:before="0"/>
      <w:rPr>
        <w:snapToGrid w:val="0"/>
        <w:szCs w:val="16"/>
      </w:rPr>
    </w:pPr>
    <w:r w:rsidRPr="001C5DD3">
      <w:rPr>
        <w:snapToGrid w:val="0"/>
        <w:szCs w:val="16"/>
      </w:rPr>
      <w:t xml:space="preserve">Page </w:t>
    </w:r>
    <w:r w:rsidRPr="001C5DD3">
      <w:rPr>
        <w:snapToGrid w:val="0"/>
        <w:szCs w:val="16"/>
      </w:rPr>
      <w:fldChar w:fldCharType="begin"/>
    </w:r>
    <w:r w:rsidRPr="001C5DD3">
      <w:rPr>
        <w:snapToGrid w:val="0"/>
        <w:szCs w:val="16"/>
      </w:rPr>
      <w:instrText xml:space="preserve"> PAGE </w:instrText>
    </w:r>
    <w:r w:rsidRPr="001C5DD3">
      <w:rPr>
        <w:snapToGrid w:val="0"/>
        <w:szCs w:val="16"/>
      </w:rPr>
      <w:fldChar w:fldCharType="separate"/>
    </w:r>
    <w:r>
      <w:rPr>
        <w:snapToGrid w:val="0"/>
        <w:szCs w:val="16"/>
      </w:rPr>
      <w:t>1</w:t>
    </w:r>
    <w:r w:rsidRPr="001C5DD3">
      <w:rPr>
        <w:snapToGrid w:val="0"/>
        <w:szCs w:val="16"/>
      </w:rPr>
      <w:fldChar w:fldCharType="end"/>
    </w:r>
    <w:r w:rsidRPr="001C5DD3">
      <w:rPr>
        <w:snapToGrid w:val="0"/>
        <w:szCs w:val="16"/>
      </w:rPr>
      <w:t xml:space="preserve"> of </w:t>
    </w:r>
    <w:r w:rsidRPr="001C5DD3">
      <w:rPr>
        <w:snapToGrid w:val="0"/>
        <w:szCs w:val="16"/>
      </w:rPr>
      <w:fldChar w:fldCharType="begin"/>
    </w:r>
    <w:r w:rsidRPr="001C5DD3">
      <w:rPr>
        <w:snapToGrid w:val="0"/>
        <w:szCs w:val="16"/>
      </w:rPr>
      <w:instrText xml:space="preserve"> NUMPAGES </w:instrText>
    </w:r>
    <w:r w:rsidRPr="001C5DD3">
      <w:rPr>
        <w:snapToGrid w:val="0"/>
        <w:szCs w:val="16"/>
      </w:rPr>
      <w:fldChar w:fldCharType="separate"/>
    </w:r>
    <w:r>
      <w:rPr>
        <w:snapToGrid w:val="0"/>
        <w:szCs w:val="16"/>
      </w:rPr>
      <w:t>4</w:t>
    </w:r>
    <w:r w:rsidRPr="001C5DD3">
      <w:rPr>
        <w:snapToGrid w:val="0"/>
        <w:szCs w:val="16"/>
      </w:rPr>
      <w:fldChar w:fldCharType="end"/>
    </w:r>
    <w:r w:rsidRPr="001C5DD3">
      <w:rPr>
        <w:szCs w:val="16"/>
      </w:rPr>
      <w:tab/>
      <w:t>Review Date:</w:t>
    </w:r>
    <w:r w:rsidRPr="001C5DD3">
      <w:rPr>
        <w:szCs w:val="16"/>
      </w:rPr>
      <w:tab/>
    </w:r>
    <w:r>
      <w:rPr>
        <w:szCs w:val="16"/>
      </w:rPr>
      <w:t>31/12/2027</w:t>
    </w:r>
  </w:p>
  <w:p w14:paraId="5D180116" w14:textId="5FBE13F1" w:rsidR="008D7C7F" w:rsidRPr="004C5A41" w:rsidRDefault="008D7C7F" w:rsidP="004C5A41">
    <w:pPr>
      <w:pStyle w:val="Footer"/>
    </w:pPr>
    <w:r w:rsidRPr="004C5A4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46F9" w14:textId="41604663" w:rsidR="00376107" w:rsidRPr="001C5DD3" w:rsidRDefault="002153E6" w:rsidP="003B21F9">
    <w:pPr>
      <w:pStyle w:val="Footer"/>
      <w:pBdr>
        <w:bottom w:val="single" w:sz="18" w:space="1" w:color="auto"/>
      </w:pBdr>
      <w:spacing w:before="0"/>
      <w:rPr>
        <w:b/>
        <w:szCs w:val="16"/>
      </w:rPr>
    </w:pPr>
    <w:r>
      <w:rPr>
        <w:noProof/>
      </w:rPr>
      <w:drawing>
        <wp:anchor distT="0" distB="0" distL="114300" distR="114300" simplePos="0" relativeHeight="251666431" behindDoc="0" locked="0" layoutInCell="1" allowOverlap="1" wp14:anchorId="2C2A1884" wp14:editId="035B8FD7">
          <wp:simplePos x="0" y="0"/>
          <wp:positionH relativeFrom="column">
            <wp:posOffset>5905500</wp:posOffset>
          </wp:positionH>
          <wp:positionV relativeFrom="paragraph">
            <wp:posOffset>-801371</wp:posOffset>
          </wp:positionV>
          <wp:extent cx="1847959" cy="2552430"/>
          <wp:effectExtent l="419100" t="152400" r="0" b="165735"/>
          <wp:wrapNone/>
          <wp:docPr id="212158595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585950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0274812">
                    <a:off x="0" y="0"/>
                    <a:ext cx="1847959" cy="255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6107" w:rsidRPr="001C5DD3">
      <w:rPr>
        <w:b/>
        <w:szCs w:val="16"/>
      </w:rPr>
      <w:t xml:space="preserve">Warning – Uncontrolled when printed!  The current version of </w:t>
    </w:r>
    <w:r w:rsidR="00376107">
      <w:rPr>
        <w:b/>
        <w:szCs w:val="16"/>
      </w:rPr>
      <w:t>this document is kept on the Federation University</w:t>
    </w:r>
    <w:r w:rsidR="00376107" w:rsidRPr="001C5DD3">
      <w:rPr>
        <w:b/>
        <w:szCs w:val="16"/>
      </w:rPr>
      <w:t xml:space="preserve"> website.</w:t>
    </w:r>
  </w:p>
  <w:p w14:paraId="15558378" w14:textId="41681E45" w:rsidR="00376107" w:rsidRPr="001C5DD3" w:rsidRDefault="00376107" w:rsidP="003B21F9">
    <w:pPr>
      <w:pStyle w:val="Footer"/>
      <w:tabs>
        <w:tab w:val="left" w:pos="1560"/>
        <w:tab w:val="left" w:pos="7088"/>
        <w:tab w:val="right" w:pos="9639"/>
      </w:tabs>
      <w:spacing w:before="0"/>
      <w:rPr>
        <w:snapToGrid w:val="0"/>
        <w:szCs w:val="16"/>
      </w:rPr>
    </w:pPr>
    <w:r w:rsidRPr="001C5DD3">
      <w:rPr>
        <w:szCs w:val="16"/>
      </w:rPr>
      <w:t>Authorised by:</w:t>
    </w:r>
    <w:r w:rsidRPr="001C5DD3">
      <w:rPr>
        <w:szCs w:val="16"/>
      </w:rPr>
      <w:tab/>
    </w:r>
    <w:r w:rsidR="002153E6" w:rsidRPr="002153E6">
      <w:rPr>
        <w:szCs w:val="16"/>
      </w:rPr>
      <w:t>PVC, VET and Pathways and Chief Executive, TAFE</w:t>
    </w:r>
    <w:r w:rsidRPr="001C5DD3">
      <w:rPr>
        <w:szCs w:val="16"/>
      </w:rPr>
      <w:tab/>
      <w:t>Original Issue</w:t>
    </w:r>
    <w:r w:rsidRPr="001C5DD3">
      <w:rPr>
        <w:snapToGrid w:val="0"/>
        <w:szCs w:val="16"/>
      </w:rPr>
      <w:t>:</w:t>
    </w:r>
    <w:r w:rsidRPr="001C5DD3">
      <w:rPr>
        <w:snapToGrid w:val="0"/>
        <w:szCs w:val="16"/>
      </w:rPr>
      <w:tab/>
    </w:r>
    <w:r>
      <w:rPr>
        <w:snapToGrid w:val="0"/>
        <w:szCs w:val="16"/>
      </w:rPr>
      <w:t>16/10/2012</w:t>
    </w:r>
  </w:p>
  <w:p w14:paraId="0CA1513D" w14:textId="70CEF22B" w:rsidR="00376107" w:rsidRPr="001C5DD3" w:rsidRDefault="00376107" w:rsidP="003B21F9">
    <w:pPr>
      <w:pStyle w:val="Footer"/>
      <w:tabs>
        <w:tab w:val="left" w:pos="1560"/>
        <w:tab w:val="left" w:pos="7088"/>
        <w:tab w:val="right" w:pos="9639"/>
      </w:tabs>
      <w:spacing w:before="0"/>
      <w:rPr>
        <w:szCs w:val="16"/>
      </w:rPr>
    </w:pPr>
    <w:r w:rsidRPr="001C5DD3">
      <w:rPr>
        <w:szCs w:val="16"/>
      </w:rPr>
      <w:t>Document Owner:</w:t>
    </w:r>
    <w:r w:rsidRPr="001C5DD3">
      <w:rPr>
        <w:szCs w:val="16"/>
      </w:rPr>
      <w:tab/>
    </w:r>
    <w:r w:rsidR="002153E6">
      <w:rPr>
        <w:szCs w:val="16"/>
      </w:rPr>
      <w:t>Strategic Regulatory Services</w:t>
    </w:r>
    <w:r w:rsidRPr="001C5DD3">
      <w:rPr>
        <w:szCs w:val="16"/>
      </w:rPr>
      <w:tab/>
      <w:t>Current Version</w:t>
    </w:r>
    <w:r w:rsidRPr="001C5DD3">
      <w:rPr>
        <w:szCs w:val="16"/>
      </w:rPr>
      <w:tab/>
    </w:r>
    <w:r w:rsidR="002153E6">
      <w:rPr>
        <w:szCs w:val="16"/>
      </w:rPr>
      <w:t>31/08/2026</w:t>
    </w:r>
  </w:p>
  <w:p w14:paraId="23B63EF2" w14:textId="4D269E6F" w:rsidR="00376107" w:rsidRPr="00B128A9" w:rsidRDefault="00376107" w:rsidP="003B21F9">
    <w:pPr>
      <w:pStyle w:val="Footer"/>
      <w:tabs>
        <w:tab w:val="left" w:pos="7088"/>
        <w:tab w:val="right" w:pos="9638"/>
      </w:tabs>
      <w:spacing w:before="0"/>
      <w:rPr>
        <w:snapToGrid w:val="0"/>
        <w:szCs w:val="16"/>
      </w:rPr>
    </w:pPr>
    <w:r w:rsidRPr="001C5DD3">
      <w:rPr>
        <w:snapToGrid w:val="0"/>
        <w:szCs w:val="16"/>
      </w:rPr>
      <w:t xml:space="preserve">Page </w:t>
    </w:r>
    <w:r w:rsidRPr="001C5DD3">
      <w:rPr>
        <w:snapToGrid w:val="0"/>
        <w:szCs w:val="16"/>
      </w:rPr>
      <w:fldChar w:fldCharType="begin"/>
    </w:r>
    <w:r w:rsidRPr="001C5DD3">
      <w:rPr>
        <w:snapToGrid w:val="0"/>
        <w:szCs w:val="16"/>
      </w:rPr>
      <w:instrText xml:space="preserve"> PAGE </w:instrText>
    </w:r>
    <w:r w:rsidRPr="001C5DD3">
      <w:rPr>
        <w:snapToGrid w:val="0"/>
        <w:szCs w:val="16"/>
      </w:rPr>
      <w:fldChar w:fldCharType="separate"/>
    </w:r>
    <w:r>
      <w:rPr>
        <w:snapToGrid w:val="0"/>
        <w:szCs w:val="16"/>
      </w:rPr>
      <w:t>1</w:t>
    </w:r>
    <w:r w:rsidRPr="001C5DD3">
      <w:rPr>
        <w:snapToGrid w:val="0"/>
        <w:szCs w:val="16"/>
      </w:rPr>
      <w:fldChar w:fldCharType="end"/>
    </w:r>
    <w:r w:rsidRPr="001C5DD3">
      <w:rPr>
        <w:snapToGrid w:val="0"/>
        <w:szCs w:val="16"/>
      </w:rPr>
      <w:t xml:space="preserve"> of </w:t>
    </w:r>
    <w:r w:rsidRPr="001C5DD3">
      <w:rPr>
        <w:snapToGrid w:val="0"/>
        <w:szCs w:val="16"/>
      </w:rPr>
      <w:fldChar w:fldCharType="begin"/>
    </w:r>
    <w:r w:rsidRPr="001C5DD3">
      <w:rPr>
        <w:snapToGrid w:val="0"/>
        <w:szCs w:val="16"/>
      </w:rPr>
      <w:instrText xml:space="preserve"> NUMPAGES </w:instrText>
    </w:r>
    <w:r w:rsidRPr="001C5DD3">
      <w:rPr>
        <w:snapToGrid w:val="0"/>
        <w:szCs w:val="16"/>
      </w:rPr>
      <w:fldChar w:fldCharType="separate"/>
    </w:r>
    <w:r>
      <w:rPr>
        <w:snapToGrid w:val="0"/>
        <w:szCs w:val="16"/>
      </w:rPr>
      <w:t>10</w:t>
    </w:r>
    <w:r w:rsidRPr="001C5DD3">
      <w:rPr>
        <w:snapToGrid w:val="0"/>
        <w:szCs w:val="16"/>
      </w:rPr>
      <w:fldChar w:fldCharType="end"/>
    </w:r>
    <w:r w:rsidRPr="001C5DD3">
      <w:rPr>
        <w:szCs w:val="16"/>
      </w:rPr>
      <w:tab/>
      <w:t>Review Date:</w:t>
    </w:r>
    <w:r w:rsidRPr="001C5DD3">
      <w:rPr>
        <w:szCs w:val="16"/>
      </w:rPr>
      <w:tab/>
    </w:r>
    <w:r w:rsidR="002153E6">
      <w:rPr>
        <w:szCs w:val="16"/>
      </w:rPr>
      <w:t>31/12/2027</w:t>
    </w:r>
  </w:p>
  <w:p w14:paraId="49D5BDC7" w14:textId="77777777" w:rsidR="00376107" w:rsidRDefault="00376107" w:rsidP="003B21F9">
    <w:pPr>
      <w:pStyle w:val="Footer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F8A9" w14:textId="77777777" w:rsidR="003E5669" w:rsidRDefault="003E5669" w:rsidP="00C37A29">
      <w:pPr>
        <w:spacing w:after="0"/>
      </w:pPr>
      <w:r>
        <w:separator/>
      </w:r>
    </w:p>
  </w:footnote>
  <w:footnote w:type="continuationSeparator" w:id="0">
    <w:p w14:paraId="226820AC" w14:textId="77777777" w:rsidR="003E5669" w:rsidRDefault="003E5669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7954" w14:textId="77777777" w:rsidR="002153E6" w:rsidRDefault="002153E6" w:rsidP="002153E6">
    <w:pPr>
      <w:pStyle w:val="Header"/>
    </w:pPr>
    <w:r w:rsidRPr="0050732F">
      <w:rPr>
        <w:noProof/>
      </w:rPr>
      <w:drawing>
        <wp:anchor distT="0" distB="0" distL="114300" distR="114300" simplePos="0" relativeHeight="251671552" behindDoc="1" locked="0" layoutInCell="1" allowOverlap="1" wp14:anchorId="35585698" wp14:editId="75F18C20">
          <wp:simplePos x="0" y="0"/>
          <wp:positionH relativeFrom="column">
            <wp:posOffset>-484505</wp:posOffset>
          </wp:positionH>
          <wp:positionV relativeFrom="paragraph">
            <wp:posOffset>-247015</wp:posOffset>
          </wp:positionV>
          <wp:extent cx="1692876" cy="412521"/>
          <wp:effectExtent l="0" t="0" r="0" b="0"/>
          <wp:wrapNone/>
          <wp:docPr id="150051988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44348" name="Picture 1" descr="A blue text on a black background&#10;&#10;Description automatically generated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876" cy="412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E1D173" w14:textId="4E2D4139" w:rsidR="00572B56" w:rsidRPr="005806FE" w:rsidRDefault="00572B56" w:rsidP="00EE3ABB">
    <w:pPr>
      <w:pStyle w:val="Header"/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377D" w14:textId="77777777" w:rsidR="002153E6" w:rsidRDefault="002153E6" w:rsidP="002153E6">
    <w:pPr>
      <w:pStyle w:val="Header"/>
    </w:pPr>
    <w:r w:rsidRPr="0050732F">
      <w:rPr>
        <w:noProof/>
      </w:rPr>
      <w:drawing>
        <wp:anchor distT="0" distB="0" distL="114300" distR="114300" simplePos="0" relativeHeight="251669504" behindDoc="1" locked="0" layoutInCell="1" allowOverlap="1" wp14:anchorId="067C75BA" wp14:editId="5E80664F">
          <wp:simplePos x="0" y="0"/>
          <wp:positionH relativeFrom="column">
            <wp:posOffset>-474980</wp:posOffset>
          </wp:positionH>
          <wp:positionV relativeFrom="paragraph">
            <wp:posOffset>-285115</wp:posOffset>
          </wp:positionV>
          <wp:extent cx="1692876" cy="412521"/>
          <wp:effectExtent l="0" t="0" r="0" b="0"/>
          <wp:wrapNone/>
          <wp:docPr id="162844348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44348" name="Picture 1" descr="A blue text on a black background&#10;&#10;Description automatically generated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876" cy="412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D84C1D" w14:textId="7D6D6658" w:rsidR="00057BED" w:rsidRDefault="00057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17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CE7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25C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4CAD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EAF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34A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868065E0"/>
    <w:numStyleLink w:val="Numbering"/>
  </w:abstractNum>
  <w:abstractNum w:abstractNumId="11" w15:restartNumberingAfterBreak="0">
    <w:nsid w:val="081F4350"/>
    <w:multiLevelType w:val="hybridMultilevel"/>
    <w:tmpl w:val="43D6FE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6F29F3"/>
    <w:multiLevelType w:val="hybridMultilevel"/>
    <w:tmpl w:val="034E40F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C2735F"/>
    <w:multiLevelType w:val="multilevel"/>
    <w:tmpl w:val="89203BAE"/>
    <w:styleLink w:val="ListHeading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2D48CE"/>
    <w:multiLevelType w:val="multilevel"/>
    <w:tmpl w:val="868065E0"/>
    <w:numStyleLink w:val="Numbering"/>
  </w:abstractNum>
  <w:abstractNum w:abstractNumId="15" w15:restartNumberingAfterBreak="0">
    <w:nsid w:val="0D5A5E93"/>
    <w:multiLevelType w:val="multilevel"/>
    <w:tmpl w:val="3D18187A"/>
    <w:numStyleLink w:val="Bullets"/>
  </w:abstractNum>
  <w:abstractNum w:abstractNumId="16" w15:restartNumberingAfterBreak="0">
    <w:nsid w:val="0F6F37EA"/>
    <w:multiLevelType w:val="multilevel"/>
    <w:tmpl w:val="868065E0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340" w:hanging="34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1021" w:hanging="102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7" w15:restartNumberingAfterBreak="0">
    <w:nsid w:val="132D53ED"/>
    <w:multiLevelType w:val="multilevel"/>
    <w:tmpl w:val="868065E0"/>
    <w:numStyleLink w:val="Numbering"/>
  </w:abstractNum>
  <w:abstractNum w:abstractNumId="18" w15:restartNumberingAfterBreak="0">
    <w:nsid w:val="1825733B"/>
    <w:multiLevelType w:val="multilevel"/>
    <w:tmpl w:val="4F9C7D60"/>
    <w:styleLink w:val="Lists"/>
    <w:lvl w:ilvl="0">
      <w:start w:val="1"/>
      <w:numFmt w:val="lowerLetter"/>
      <w:pStyle w:val="List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340" w:hanging="17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27C3A0C"/>
    <w:multiLevelType w:val="multilevel"/>
    <w:tmpl w:val="3D18187A"/>
    <w:numStyleLink w:val="Bullets"/>
  </w:abstractNum>
  <w:abstractNum w:abstractNumId="20" w15:restartNumberingAfterBreak="0">
    <w:nsid w:val="23C86F86"/>
    <w:multiLevelType w:val="multilevel"/>
    <w:tmpl w:val="4F9C7D60"/>
    <w:numStyleLink w:val="Lists"/>
  </w:abstractNum>
  <w:abstractNum w:abstractNumId="21" w15:restartNumberingAfterBreak="0">
    <w:nsid w:val="26054709"/>
    <w:multiLevelType w:val="hybridMultilevel"/>
    <w:tmpl w:val="9562676C"/>
    <w:lvl w:ilvl="0" w:tplc="F8D465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1F1D0F"/>
    <w:multiLevelType w:val="multilevel"/>
    <w:tmpl w:val="3D18187A"/>
    <w:numStyleLink w:val="Bullets"/>
  </w:abstractNum>
  <w:abstractNum w:abstractNumId="23" w15:restartNumberingAfterBreak="0">
    <w:nsid w:val="375575B1"/>
    <w:multiLevelType w:val="hybridMultilevel"/>
    <w:tmpl w:val="028AD4D4"/>
    <w:lvl w:ilvl="0" w:tplc="F8D46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D6212FF"/>
    <w:multiLevelType w:val="multilevel"/>
    <w:tmpl w:val="868065E0"/>
    <w:numStyleLink w:val="Numbering"/>
  </w:abstractNum>
  <w:abstractNum w:abstractNumId="25" w15:restartNumberingAfterBreak="0">
    <w:nsid w:val="41397427"/>
    <w:multiLevelType w:val="multilevel"/>
    <w:tmpl w:val="868065E0"/>
    <w:numStyleLink w:val="Numbering"/>
  </w:abstractNum>
  <w:abstractNum w:abstractNumId="26" w15:restartNumberingAfterBreak="0">
    <w:nsid w:val="42283E57"/>
    <w:multiLevelType w:val="hybridMultilevel"/>
    <w:tmpl w:val="BDFCDD36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8B17CD8"/>
    <w:multiLevelType w:val="hybridMultilevel"/>
    <w:tmpl w:val="5A26C140"/>
    <w:lvl w:ilvl="0" w:tplc="6AC806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96E9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F0CA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E41D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885B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0A2B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744A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B4C6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BC9F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DE81110"/>
    <w:multiLevelType w:val="hybridMultilevel"/>
    <w:tmpl w:val="B226FE5A"/>
    <w:lvl w:ilvl="0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7F1CD0"/>
    <w:multiLevelType w:val="multilevel"/>
    <w:tmpl w:val="868065E0"/>
    <w:numStyleLink w:val="Numbering"/>
  </w:abstractNum>
  <w:abstractNum w:abstractNumId="30" w15:restartNumberingAfterBreak="0">
    <w:nsid w:val="5C700BE0"/>
    <w:multiLevelType w:val="hybridMultilevel"/>
    <w:tmpl w:val="8B7EC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339AA"/>
    <w:multiLevelType w:val="multilevel"/>
    <w:tmpl w:val="3D18187A"/>
    <w:numStyleLink w:val="Bullets"/>
  </w:abstractNum>
  <w:abstractNum w:abstractNumId="32" w15:restartNumberingAfterBreak="0">
    <w:nsid w:val="60E1502C"/>
    <w:multiLevelType w:val="multilevel"/>
    <w:tmpl w:val="3D18187A"/>
    <w:styleLink w:val="Bullets"/>
    <w:lvl w:ilvl="0">
      <w:start w:val="1"/>
      <w:numFmt w:val="bullet"/>
      <w:pStyle w:val="ListBullet"/>
      <w:lvlText w:val="•"/>
      <w:lvlJc w:val="left"/>
      <w:pPr>
        <w:ind w:left="170" w:hanging="170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-"/>
      <w:lvlJc w:val="left"/>
      <w:pPr>
        <w:ind w:left="340" w:hanging="17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-"/>
      <w:lvlJc w:val="left"/>
      <w:pPr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3" w15:restartNumberingAfterBreak="0">
    <w:nsid w:val="643520E2"/>
    <w:multiLevelType w:val="multilevel"/>
    <w:tmpl w:val="3D18187A"/>
    <w:numStyleLink w:val="Bullets"/>
  </w:abstractNum>
  <w:abstractNum w:abstractNumId="34" w15:restartNumberingAfterBreak="0">
    <w:nsid w:val="659E2B0B"/>
    <w:multiLevelType w:val="hybridMultilevel"/>
    <w:tmpl w:val="DB2E1E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D51AD"/>
    <w:multiLevelType w:val="multilevel"/>
    <w:tmpl w:val="868065E0"/>
    <w:numStyleLink w:val="Numbering"/>
  </w:abstractNum>
  <w:abstractNum w:abstractNumId="36" w15:restartNumberingAfterBreak="0">
    <w:nsid w:val="72672D8C"/>
    <w:multiLevelType w:val="multilevel"/>
    <w:tmpl w:val="3D18187A"/>
    <w:numStyleLink w:val="Bullets"/>
  </w:abstractNum>
  <w:abstractNum w:abstractNumId="37" w15:restartNumberingAfterBreak="0">
    <w:nsid w:val="744D0736"/>
    <w:multiLevelType w:val="multilevel"/>
    <w:tmpl w:val="868065E0"/>
    <w:numStyleLink w:val="Numbering"/>
  </w:abstractNum>
  <w:num w:numId="1" w16cid:durableId="2138523103">
    <w:abstractNumId w:val="9"/>
  </w:num>
  <w:num w:numId="2" w16cid:durableId="675152993">
    <w:abstractNumId w:val="7"/>
  </w:num>
  <w:num w:numId="3" w16cid:durableId="966202796">
    <w:abstractNumId w:val="6"/>
  </w:num>
  <w:num w:numId="4" w16cid:durableId="1276598577">
    <w:abstractNumId w:val="5"/>
  </w:num>
  <w:num w:numId="5" w16cid:durableId="1738547133">
    <w:abstractNumId w:val="4"/>
  </w:num>
  <w:num w:numId="6" w16cid:durableId="1761028906">
    <w:abstractNumId w:val="8"/>
  </w:num>
  <w:num w:numId="7" w16cid:durableId="1775440450">
    <w:abstractNumId w:val="3"/>
  </w:num>
  <w:num w:numId="8" w16cid:durableId="1741561026">
    <w:abstractNumId w:val="2"/>
  </w:num>
  <w:num w:numId="9" w16cid:durableId="1317106773">
    <w:abstractNumId w:val="1"/>
  </w:num>
  <w:num w:numId="10" w16cid:durableId="326447834">
    <w:abstractNumId w:val="0"/>
  </w:num>
  <w:num w:numId="11" w16cid:durableId="1474904175">
    <w:abstractNumId w:val="32"/>
  </w:num>
  <w:num w:numId="12" w16cid:durableId="604658393">
    <w:abstractNumId w:val="33"/>
  </w:num>
  <w:num w:numId="13" w16cid:durableId="500630946">
    <w:abstractNumId w:val="22"/>
  </w:num>
  <w:num w:numId="14" w16cid:durableId="430276026">
    <w:abstractNumId w:val="16"/>
  </w:num>
  <w:num w:numId="15" w16cid:durableId="1449275281">
    <w:abstractNumId w:val="37"/>
  </w:num>
  <w:num w:numId="16" w16cid:durableId="263877570">
    <w:abstractNumId w:val="29"/>
  </w:num>
  <w:num w:numId="17" w16cid:durableId="798187721">
    <w:abstractNumId w:val="35"/>
  </w:num>
  <w:num w:numId="18" w16cid:durableId="120419028">
    <w:abstractNumId w:val="10"/>
  </w:num>
  <w:num w:numId="19" w16cid:durableId="1368481683">
    <w:abstractNumId w:val="14"/>
  </w:num>
  <w:num w:numId="20" w16cid:durableId="641469752">
    <w:abstractNumId w:val="25"/>
  </w:num>
  <w:num w:numId="21" w16cid:durableId="335621093">
    <w:abstractNumId w:val="17"/>
  </w:num>
  <w:num w:numId="22" w16cid:durableId="1798061139">
    <w:abstractNumId w:val="13"/>
  </w:num>
  <w:num w:numId="23" w16cid:durableId="1087120668">
    <w:abstractNumId w:val="15"/>
  </w:num>
  <w:num w:numId="24" w16cid:durableId="1496188605">
    <w:abstractNumId w:val="31"/>
  </w:num>
  <w:num w:numId="25" w16cid:durableId="191965759">
    <w:abstractNumId w:val="36"/>
  </w:num>
  <w:num w:numId="26" w16cid:durableId="1896156671">
    <w:abstractNumId w:val="19"/>
  </w:num>
  <w:num w:numId="27" w16cid:durableId="249626642">
    <w:abstractNumId w:val="24"/>
  </w:num>
  <w:num w:numId="28" w16cid:durableId="1016886272">
    <w:abstractNumId w:val="18"/>
  </w:num>
  <w:num w:numId="29" w16cid:durableId="1336222422">
    <w:abstractNumId w:val="20"/>
  </w:num>
  <w:num w:numId="30" w16cid:durableId="582882345">
    <w:abstractNumId w:val="28"/>
  </w:num>
  <w:num w:numId="31" w16cid:durableId="325279799">
    <w:abstractNumId w:val="12"/>
  </w:num>
  <w:num w:numId="32" w16cid:durableId="1445536238">
    <w:abstractNumId w:val="27"/>
  </w:num>
  <w:num w:numId="33" w16cid:durableId="509179818">
    <w:abstractNumId w:val="11"/>
  </w:num>
  <w:num w:numId="34" w16cid:durableId="1259287720">
    <w:abstractNumId w:val="30"/>
  </w:num>
  <w:num w:numId="35" w16cid:durableId="240482604">
    <w:abstractNumId w:val="34"/>
  </w:num>
  <w:num w:numId="36" w16cid:durableId="1768697309">
    <w:abstractNumId w:val="26"/>
  </w:num>
  <w:num w:numId="37" w16cid:durableId="862399375">
    <w:abstractNumId w:val="21"/>
  </w:num>
  <w:num w:numId="38" w16cid:durableId="10016585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A1"/>
    <w:rsid w:val="00020E91"/>
    <w:rsid w:val="00025632"/>
    <w:rsid w:val="00032CDB"/>
    <w:rsid w:val="000424AD"/>
    <w:rsid w:val="00043254"/>
    <w:rsid w:val="00053AF1"/>
    <w:rsid w:val="00057BED"/>
    <w:rsid w:val="000724AE"/>
    <w:rsid w:val="00080C2A"/>
    <w:rsid w:val="000942E2"/>
    <w:rsid w:val="000C0114"/>
    <w:rsid w:val="000C5EBA"/>
    <w:rsid w:val="000C7728"/>
    <w:rsid w:val="000F7E3C"/>
    <w:rsid w:val="00113915"/>
    <w:rsid w:val="001268BC"/>
    <w:rsid w:val="00133822"/>
    <w:rsid w:val="00144E37"/>
    <w:rsid w:val="00157CA2"/>
    <w:rsid w:val="00172806"/>
    <w:rsid w:val="00186F89"/>
    <w:rsid w:val="001A0D77"/>
    <w:rsid w:val="001A58AB"/>
    <w:rsid w:val="001B0773"/>
    <w:rsid w:val="001D3561"/>
    <w:rsid w:val="001E5AAA"/>
    <w:rsid w:val="001F13C1"/>
    <w:rsid w:val="001F446D"/>
    <w:rsid w:val="0020365E"/>
    <w:rsid w:val="00206F25"/>
    <w:rsid w:val="00207103"/>
    <w:rsid w:val="00213BA8"/>
    <w:rsid w:val="002153E6"/>
    <w:rsid w:val="00227600"/>
    <w:rsid w:val="0022781E"/>
    <w:rsid w:val="0023018C"/>
    <w:rsid w:val="002451A6"/>
    <w:rsid w:val="00246435"/>
    <w:rsid w:val="00246BCF"/>
    <w:rsid w:val="0025112E"/>
    <w:rsid w:val="00262B7B"/>
    <w:rsid w:val="00262EBD"/>
    <w:rsid w:val="002774E1"/>
    <w:rsid w:val="002847F3"/>
    <w:rsid w:val="00286251"/>
    <w:rsid w:val="00287B41"/>
    <w:rsid w:val="002A4D90"/>
    <w:rsid w:val="002C7833"/>
    <w:rsid w:val="002E3AB9"/>
    <w:rsid w:val="002F07B1"/>
    <w:rsid w:val="00305171"/>
    <w:rsid w:val="0031546F"/>
    <w:rsid w:val="0033393E"/>
    <w:rsid w:val="0033513A"/>
    <w:rsid w:val="00344E88"/>
    <w:rsid w:val="0034680A"/>
    <w:rsid w:val="003545E4"/>
    <w:rsid w:val="0035540C"/>
    <w:rsid w:val="003629BC"/>
    <w:rsid w:val="00363FF8"/>
    <w:rsid w:val="00373698"/>
    <w:rsid w:val="003748A9"/>
    <w:rsid w:val="00374921"/>
    <w:rsid w:val="003750CC"/>
    <w:rsid w:val="00376107"/>
    <w:rsid w:val="0037721D"/>
    <w:rsid w:val="00391EF6"/>
    <w:rsid w:val="003B21F9"/>
    <w:rsid w:val="003C4098"/>
    <w:rsid w:val="003D23A3"/>
    <w:rsid w:val="003D5856"/>
    <w:rsid w:val="003E5669"/>
    <w:rsid w:val="003F2E07"/>
    <w:rsid w:val="00404E4F"/>
    <w:rsid w:val="00407228"/>
    <w:rsid w:val="0042339A"/>
    <w:rsid w:val="0042508F"/>
    <w:rsid w:val="00427AD8"/>
    <w:rsid w:val="00432AB6"/>
    <w:rsid w:val="00433A4A"/>
    <w:rsid w:val="00437ADD"/>
    <w:rsid w:val="00444E98"/>
    <w:rsid w:val="00454D2B"/>
    <w:rsid w:val="00456DDC"/>
    <w:rsid w:val="00461021"/>
    <w:rsid w:val="004635FD"/>
    <w:rsid w:val="00466221"/>
    <w:rsid w:val="004734C8"/>
    <w:rsid w:val="00477A50"/>
    <w:rsid w:val="004858F5"/>
    <w:rsid w:val="004B04D4"/>
    <w:rsid w:val="004B1695"/>
    <w:rsid w:val="004C5A41"/>
    <w:rsid w:val="004C6362"/>
    <w:rsid w:val="004E0C61"/>
    <w:rsid w:val="004E28C6"/>
    <w:rsid w:val="004F138F"/>
    <w:rsid w:val="005054E2"/>
    <w:rsid w:val="005141E8"/>
    <w:rsid w:val="005144D5"/>
    <w:rsid w:val="00526280"/>
    <w:rsid w:val="00553413"/>
    <w:rsid w:val="00556651"/>
    <w:rsid w:val="005640FE"/>
    <w:rsid w:val="00572B56"/>
    <w:rsid w:val="005806FE"/>
    <w:rsid w:val="0058369E"/>
    <w:rsid w:val="00594496"/>
    <w:rsid w:val="005B22AD"/>
    <w:rsid w:val="005D10FC"/>
    <w:rsid w:val="005D42A1"/>
    <w:rsid w:val="005D49B1"/>
    <w:rsid w:val="005D6C27"/>
    <w:rsid w:val="005E5C82"/>
    <w:rsid w:val="005E7A04"/>
    <w:rsid w:val="005F2B13"/>
    <w:rsid w:val="005F4DEC"/>
    <w:rsid w:val="0060339B"/>
    <w:rsid w:val="00603FD5"/>
    <w:rsid w:val="00611C80"/>
    <w:rsid w:val="00613B35"/>
    <w:rsid w:val="0061401C"/>
    <w:rsid w:val="0062045C"/>
    <w:rsid w:val="00621599"/>
    <w:rsid w:val="006260EC"/>
    <w:rsid w:val="00653BC0"/>
    <w:rsid w:val="00661112"/>
    <w:rsid w:val="00664136"/>
    <w:rsid w:val="0067465D"/>
    <w:rsid w:val="00685122"/>
    <w:rsid w:val="00692ABD"/>
    <w:rsid w:val="0069612F"/>
    <w:rsid w:val="006C4AF4"/>
    <w:rsid w:val="006D3F2F"/>
    <w:rsid w:val="006D79A9"/>
    <w:rsid w:val="006E16FB"/>
    <w:rsid w:val="006E3536"/>
    <w:rsid w:val="006F3DF3"/>
    <w:rsid w:val="006F57DE"/>
    <w:rsid w:val="00710FCC"/>
    <w:rsid w:val="00714488"/>
    <w:rsid w:val="00736E62"/>
    <w:rsid w:val="00753CE2"/>
    <w:rsid w:val="00753FDA"/>
    <w:rsid w:val="00754DCA"/>
    <w:rsid w:val="00757621"/>
    <w:rsid w:val="007638DA"/>
    <w:rsid w:val="00771719"/>
    <w:rsid w:val="0077405E"/>
    <w:rsid w:val="007740F3"/>
    <w:rsid w:val="0077720A"/>
    <w:rsid w:val="00783CAD"/>
    <w:rsid w:val="00785F1D"/>
    <w:rsid w:val="007876B7"/>
    <w:rsid w:val="007A0363"/>
    <w:rsid w:val="007A1F83"/>
    <w:rsid w:val="007D0079"/>
    <w:rsid w:val="007E511B"/>
    <w:rsid w:val="007E578E"/>
    <w:rsid w:val="007E6388"/>
    <w:rsid w:val="0080043F"/>
    <w:rsid w:val="00810FF6"/>
    <w:rsid w:val="0081540A"/>
    <w:rsid w:val="00816CA2"/>
    <w:rsid w:val="008223AA"/>
    <w:rsid w:val="0083038E"/>
    <w:rsid w:val="0083678E"/>
    <w:rsid w:val="008368E3"/>
    <w:rsid w:val="008413DF"/>
    <w:rsid w:val="00846723"/>
    <w:rsid w:val="0085439B"/>
    <w:rsid w:val="008935A2"/>
    <w:rsid w:val="00893FE1"/>
    <w:rsid w:val="008968FA"/>
    <w:rsid w:val="00897E98"/>
    <w:rsid w:val="008A269C"/>
    <w:rsid w:val="008B4965"/>
    <w:rsid w:val="008B4E9D"/>
    <w:rsid w:val="008D187D"/>
    <w:rsid w:val="008D1ABD"/>
    <w:rsid w:val="008D6469"/>
    <w:rsid w:val="008D7C7F"/>
    <w:rsid w:val="008E197D"/>
    <w:rsid w:val="008E75DD"/>
    <w:rsid w:val="008E7DAA"/>
    <w:rsid w:val="00907CC4"/>
    <w:rsid w:val="00915A6B"/>
    <w:rsid w:val="00927B41"/>
    <w:rsid w:val="00936068"/>
    <w:rsid w:val="00941FE9"/>
    <w:rsid w:val="00946FA0"/>
    <w:rsid w:val="009562A8"/>
    <w:rsid w:val="009615D4"/>
    <w:rsid w:val="00961825"/>
    <w:rsid w:val="009626F8"/>
    <w:rsid w:val="00974677"/>
    <w:rsid w:val="00980EBA"/>
    <w:rsid w:val="0098361C"/>
    <w:rsid w:val="00990440"/>
    <w:rsid w:val="009A2F17"/>
    <w:rsid w:val="009A6598"/>
    <w:rsid w:val="009B4744"/>
    <w:rsid w:val="009B5775"/>
    <w:rsid w:val="009C7D33"/>
    <w:rsid w:val="009D291D"/>
    <w:rsid w:val="009F7D88"/>
    <w:rsid w:val="00A13664"/>
    <w:rsid w:val="00A14AFF"/>
    <w:rsid w:val="00A21994"/>
    <w:rsid w:val="00A272EA"/>
    <w:rsid w:val="00A60489"/>
    <w:rsid w:val="00A7125F"/>
    <w:rsid w:val="00A81652"/>
    <w:rsid w:val="00A90151"/>
    <w:rsid w:val="00A9359B"/>
    <w:rsid w:val="00A955D6"/>
    <w:rsid w:val="00AA38E4"/>
    <w:rsid w:val="00AB3F6A"/>
    <w:rsid w:val="00AC11C8"/>
    <w:rsid w:val="00AD5E23"/>
    <w:rsid w:val="00AE22D8"/>
    <w:rsid w:val="00AE4DD8"/>
    <w:rsid w:val="00AE50F7"/>
    <w:rsid w:val="00AE58BF"/>
    <w:rsid w:val="00AF0660"/>
    <w:rsid w:val="00AF0F60"/>
    <w:rsid w:val="00B01F8E"/>
    <w:rsid w:val="00B23603"/>
    <w:rsid w:val="00B30479"/>
    <w:rsid w:val="00B3749D"/>
    <w:rsid w:val="00B616B3"/>
    <w:rsid w:val="00B62439"/>
    <w:rsid w:val="00B64DA1"/>
    <w:rsid w:val="00B65DAA"/>
    <w:rsid w:val="00B66B2F"/>
    <w:rsid w:val="00B73F26"/>
    <w:rsid w:val="00B823FF"/>
    <w:rsid w:val="00B82922"/>
    <w:rsid w:val="00B87859"/>
    <w:rsid w:val="00B91D47"/>
    <w:rsid w:val="00B97CAF"/>
    <w:rsid w:val="00BA25BA"/>
    <w:rsid w:val="00BA7623"/>
    <w:rsid w:val="00BB1E78"/>
    <w:rsid w:val="00BE2CED"/>
    <w:rsid w:val="00BE4872"/>
    <w:rsid w:val="00BE50CC"/>
    <w:rsid w:val="00BF15FB"/>
    <w:rsid w:val="00BF68C8"/>
    <w:rsid w:val="00C01E68"/>
    <w:rsid w:val="00C041F0"/>
    <w:rsid w:val="00C11312"/>
    <w:rsid w:val="00C11924"/>
    <w:rsid w:val="00C25FD3"/>
    <w:rsid w:val="00C326F9"/>
    <w:rsid w:val="00C37A29"/>
    <w:rsid w:val="00C52D99"/>
    <w:rsid w:val="00C6097C"/>
    <w:rsid w:val="00C64FC4"/>
    <w:rsid w:val="00C653F3"/>
    <w:rsid w:val="00C84415"/>
    <w:rsid w:val="00C86532"/>
    <w:rsid w:val="00C953A7"/>
    <w:rsid w:val="00CA172A"/>
    <w:rsid w:val="00CC676D"/>
    <w:rsid w:val="00CC6F02"/>
    <w:rsid w:val="00CD5706"/>
    <w:rsid w:val="00CD61EB"/>
    <w:rsid w:val="00CE71D8"/>
    <w:rsid w:val="00CF02F0"/>
    <w:rsid w:val="00D05DAB"/>
    <w:rsid w:val="00D37943"/>
    <w:rsid w:val="00D43B64"/>
    <w:rsid w:val="00D4427C"/>
    <w:rsid w:val="00D45225"/>
    <w:rsid w:val="00D50E65"/>
    <w:rsid w:val="00D51E5A"/>
    <w:rsid w:val="00D60649"/>
    <w:rsid w:val="00D64A4B"/>
    <w:rsid w:val="00D81F07"/>
    <w:rsid w:val="00D83923"/>
    <w:rsid w:val="00D93233"/>
    <w:rsid w:val="00D9419D"/>
    <w:rsid w:val="00DA446E"/>
    <w:rsid w:val="00DA5AA1"/>
    <w:rsid w:val="00DA608B"/>
    <w:rsid w:val="00DB5407"/>
    <w:rsid w:val="00DC0D60"/>
    <w:rsid w:val="00DF4E3E"/>
    <w:rsid w:val="00E01FE4"/>
    <w:rsid w:val="00E05E61"/>
    <w:rsid w:val="00E07DE0"/>
    <w:rsid w:val="00E13ABC"/>
    <w:rsid w:val="00E15737"/>
    <w:rsid w:val="00E32F93"/>
    <w:rsid w:val="00E36F57"/>
    <w:rsid w:val="00E45C62"/>
    <w:rsid w:val="00E47920"/>
    <w:rsid w:val="00E51F42"/>
    <w:rsid w:val="00E54732"/>
    <w:rsid w:val="00E54B2B"/>
    <w:rsid w:val="00E72786"/>
    <w:rsid w:val="00E7329A"/>
    <w:rsid w:val="00E811EB"/>
    <w:rsid w:val="00E81E06"/>
    <w:rsid w:val="00E872C8"/>
    <w:rsid w:val="00EA1017"/>
    <w:rsid w:val="00EA3235"/>
    <w:rsid w:val="00EB4A47"/>
    <w:rsid w:val="00EC3DE7"/>
    <w:rsid w:val="00EC78BE"/>
    <w:rsid w:val="00EE3ABB"/>
    <w:rsid w:val="00EE3E74"/>
    <w:rsid w:val="00EE6F14"/>
    <w:rsid w:val="00F01B10"/>
    <w:rsid w:val="00F162D4"/>
    <w:rsid w:val="00F170D8"/>
    <w:rsid w:val="00F2420C"/>
    <w:rsid w:val="00F42CB8"/>
    <w:rsid w:val="00F4534D"/>
    <w:rsid w:val="00F4702C"/>
    <w:rsid w:val="00F505B8"/>
    <w:rsid w:val="00F638AC"/>
    <w:rsid w:val="00F64256"/>
    <w:rsid w:val="00F661F7"/>
    <w:rsid w:val="00F80BD3"/>
    <w:rsid w:val="00F87B07"/>
    <w:rsid w:val="00FA44D8"/>
    <w:rsid w:val="00FA67B4"/>
    <w:rsid w:val="00FB14B9"/>
    <w:rsid w:val="00FB41DA"/>
    <w:rsid w:val="00FC2D8B"/>
    <w:rsid w:val="00FD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6496B"/>
  <w15:chartTrackingRefBased/>
  <w15:docId w15:val="{DCD68E26-2B77-472B-B015-BD676ED4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42"/>
    <w:pPr>
      <w:spacing w:before="140" w:after="140" w:line="240" w:lineRule="auto"/>
    </w:pPr>
    <w:rPr>
      <w:color w:val="4D4D4F" w:themeColor="background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280"/>
    <w:pPr>
      <w:keepNext/>
      <w:keepLines/>
      <w:spacing w:after="100"/>
      <w:outlineLvl w:val="0"/>
    </w:pPr>
    <w:rPr>
      <w:rFonts w:asciiTheme="majorHAnsi" w:eastAsiaTheme="majorEastAsia" w:hAnsiTheme="majorHAnsi" w:cstheme="majorBidi"/>
      <w:color w:val="041243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26280"/>
    <w:pPr>
      <w:keepNext/>
      <w:keepLines/>
      <w:spacing w:after="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46435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color w:val="04124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46435"/>
    <w:pPr>
      <w:keepNext/>
      <w:keepLines/>
      <w:spacing w:before="120" w:after="6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46435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C11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A482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11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A4821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link w:val="NoSpacingChar"/>
    <w:uiPriority w:val="1"/>
    <w:qFormat/>
    <w:rsid w:val="009562A8"/>
    <w:pPr>
      <w:spacing w:after="0" w:line="240" w:lineRule="auto"/>
    </w:pPr>
    <w:rPr>
      <w:color w:val="4D4D4F" w:themeColor="background2"/>
      <w:sz w:val="20"/>
    </w:rPr>
  </w:style>
  <w:style w:type="paragraph" w:customStyle="1" w:styleId="Sign-off">
    <w:name w:val="Sign-off"/>
    <w:basedOn w:val="NoSpacing"/>
    <w:next w:val="Normal"/>
    <w:semiHidden/>
    <w:qFormat/>
    <w:rsid w:val="00C11924"/>
    <w:rPr>
      <w:b/>
    </w:rPr>
  </w:style>
  <w:style w:type="paragraph" w:styleId="ListBullet">
    <w:name w:val="List Bullet"/>
    <w:basedOn w:val="Normal"/>
    <w:uiPriority w:val="4"/>
    <w:qFormat/>
    <w:rsid w:val="0061401C"/>
    <w:pPr>
      <w:numPr>
        <w:numId w:val="26"/>
      </w:numPr>
      <w:contextualSpacing/>
    </w:pPr>
  </w:style>
  <w:style w:type="paragraph" w:styleId="ListBullet2">
    <w:name w:val="List Bullet 2"/>
    <w:basedOn w:val="Normal"/>
    <w:uiPriority w:val="4"/>
    <w:qFormat/>
    <w:rsid w:val="0061401C"/>
    <w:pPr>
      <w:numPr>
        <w:ilvl w:val="1"/>
        <w:numId w:val="26"/>
      </w:numPr>
      <w:contextualSpacing/>
    </w:pPr>
  </w:style>
  <w:style w:type="paragraph" w:styleId="ListNumber">
    <w:name w:val="List Number"/>
    <w:basedOn w:val="Normal"/>
    <w:uiPriority w:val="4"/>
    <w:qFormat/>
    <w:rsid w:val="00AE58BF"/>
    <w:pPr>
      <w:numPr>
        <w:numId w:val="27"/>
      </w:numPr>
      <w:contextualSpacing/>
    </w:pPr>
  </w:style>
  <w:style w:type="numbering" w:customStyle="1" w:styleId="Bullets">
    <w:name w:val="Bullets"/>
    <w:uiPriority w:val="99"/>
    <w:rsid w:val="0061401C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526280"/>
    <w:rPr>
      <w:rFonts w:asciiTheme="majorHAnsi" w:eastAsiaTheme="majorEastAsia" w:hAnsiTheme="majorHAnsi" w:cstheme="majorBidi"/>
      <w:color w:val="041243" w:themeColor="text2"/>
      <w:sz w:val="32"/>
      <w:szCs w:val="32"/>
    </w:rPr>
  </w:style>
  <w:style w:type="paragraph" w:styleId="ListNumber2">
    <w:name w:val="List Number 2"/>
    <w:basedOn w:val="Normal"/>
    <w:uiPriority w:val="4"/>
    <w:qFormat/>
    <w:rsid w:val="00AE58BF"/>
    <w:pPr>
      <w:numPr>
        <w:ilvl w:val="1"/>
        <w:numId w:val="27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F15FB"/>
    <w:rPr>
      <w:rFonts w:asciiTheme="majorHAnsi" w:eastAsiaTheme="majorEastAsia" w:hAnsiTheme="majorHAnsi" w:cstheme="majorBidi"/>
      <w:b/>
      <w:color w:val="4D4D4F" w:themeColor="background2"/>
      <w:sz w:val="24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7C7F"/>
    <w:pPr>
      <w:tabs>
        <w:tab w:val="center" w:pos="4513"/>
        <w:tab w:val="right" w:pos="9026"/>
      </w:tabs>
      <w:spacing w:after="180"/>
    </w:pPr>
  </w:style>
  <w:style w:type="character" w:customStyle="1" w:styleId="HeaderChar">
    <w:name w:val="Header Char"/>
    <w:basedOn w:val="DefaultParagraphFont"/>
    <w:link w:val="Header"/>
    <w:uiPriority w:val="99"/>
    <w:rsid w:val="008D7C7F"/>
    <w:rPr>
      <w:color w:val="4D4D4F" w:themeColor="background2"/>
      <w:sz w:val="20"/>
    </w:rPr>
  </w:style>
  <w:style w:type="paragraph" w:styleId="Footer">
    <w:name w:val="footer"/>
    <w:basedOn w:val="Normal"/>
    <w:link w:val="FooterChar"/>
    <w:uiPriority w:val="99"/>
    <w:unhideWhenUsed/>
    <w:rsid w:val="008D7C7F"/>
    <w:pPr>
      <w:tabs>
        <w:tab w:val="right" w:pos="15706"/>
      </w:tabs>
      <w:spacing w:after="0"/>
      <w:ind w:right="-255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D7C7F"/>
    <w:rPr>
      <w:color w:val="4D4D4F" w:themeColor="background2"/>
      <w:sz w:val="16"/>
    </w:rPr>
  </w:style>
  <w:style w:type="numbering" w:customStyle="1" w:styleId="Numbering">
    <w:name w:val="Numbering"/>
    <w:uiPriority w:val="99"/>
    <w:rsid w:val="00AE58BF"/>
    <w:pPr>
      <w:numPr>
        <w:numId w:val="14"/>
      </w:numPr>
    </w:pPr>
  </w:style>
  <w:style w:type="paragraph" w:styleId="ListBullet3">
    <w:name w:val="List Bullet 3"/>
    <w:basedOn w:val="Normal"/>
    <w:uiPriority w:val="4"/>
    <w:qFormat/>
    <w:rsid w:val="0061401C"/>
    <w:pPr>
      <w:numPr>
        <w:ilvl w:val="2"/>
        <w:numId w:val="26"/>
      </w:numPr>
      <w:contextualSpacing/>
    </w:pPr>
  </w:style>
  <w:style w:type="paragraph" w:styleId="ListContinue2">
    <w:name w:val="List Continue 2"/>
    <w:basedOn w:val="Normal"/>
    <w:uiPriority w:val="4"/>
    <w:qFormat/>
    <w:rsid w:val="00CC6F02"/>
    <w:pPr>
      <w:ind w:left="340"/>
    </w:pPr>
  </w:style>
  <w:style w:type="paragraph" w:styleId="ListNumber3">
    <w:name w:val="List Number 3"/>
    <w:basedOn w:val="Normal"/>
    <w:uiPriority w:val="4"/>
    <w:qFormat/>
    <w:rsid w:val="00AE58BF"/>
    <w:pPr>
      <w:numPr>
        <w:ilvl w:val="2"/>
        <w:numId w:val="27"/>
      </w:numPr>
      <w:contextualSpacing/>
    </w:pPr>
  </w:style>
  <w:style w:type="paragraph" w:styleId="ListNumber4">
    <w:name w:val="List Number 4"/>
    <w:basedOn w:val="Normal"/>
    <w:uiPriority w:val="99"/>
    <w:unhideWhenUsed/>
    <w:rsid w:val="00AE58BF"/>
    <w:pPr>
      <w:numPr>
        <w:ilvl w:val="3"/>
        <w:numId w:val="27"/>
      </w:numPr>
      <w:contextualSpacing/>
    </w:pPr>
  </w:style>
  <w:style w:type="paragraph" w:styleId="ListNumber5">
    <w:name w:val="List Number 5"/>
    <w:basedOn w:val="Normal"/>
    <w:uiPriority w:val="99"/>
    <w:unhideWhenUsed/>
    <w:rsid w:val="00AE58BF"/>
    <w:pPr>
      <w:numPr>
        <w:ilvl w:val="4"/>
        <w:numId w:val="27"/>
      </w:numPr>
      <w:contextualSpacing/>
    </w:pPr>
  </w:style>
  <w:style w:type="paragraph" w:styleId="ListContinue">
    <w:name w:val="List Continue"/>
    <w:basedOn w:val="Normal"/>
    <w:uiPriority w:val="4"/>
    <w:qFormat/>
    <w:rsid w:val="00CC6F02"/>
    <w:pPr>
      <w:ind w:left="170"/>
    </w:pPr>
  </w:style>
  <w:style w:type="paragraph" w:styleId="ListContinue3">
    <w:name w:val="List Continue 3"/>
    <w:basedOn w:val="Normal"/>
    <w:uiPriority w:val="4"/>
    <w:qFormat/>
    <w:rsid w:val="00CC6F02"/>
    <w:pPr>
      <w:ind w:left="680"/>
    </w:pPr>
  </w:style>
  <w:style w:type="paragraph" w:styleId="ListContinue4">
    <w:name w:val="List Continue 4"/>
    <w:basedOn w:val="Normal"/>
    <w:uiPriority w:val="99"/>
    <w:unhideWhenUsed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rsid w:val="00246435"/>
    <w:rPr>
      <w:rFonts w:asciiTheme="majorHAnsi" w:eastAsiaTheme="majorEastAsia" w:hAnsiTheme="majorHAnsi" w:cstheme="majorBidi"/>
      <w:b/>
      <w:color w:val="041243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6435"/>
    <w:rPr>
      <w:rFonts w:asciiTheme="majorHAnsi" w:eastAsiaTheme="majorEastAsia" w:hAnsiTheme="majorHAnsi" w:cstheme="majorBidi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46435"/>
    <w:rPr>
      <w:rFonts w:asciiTheme="majorHAnsi" w:eastAsiaTheme="majorEastAsia" w:hAnsiTheme="majorHAnsi" w:cstheme="majorBidi"/>
      <w:caps/>
      <w:sz w:val="20"/>
    </w:rPr>
  </w:style>
  <w:style w:type="numbering" w:customStyle="1" w:styleId="ListHeadings">
    <w:name w:val="List Headings"/>
    <w:uiPriority w:val="99"/>
    <w:rsid w:val="0042339A"/>
    <w:pPr>
      <w:numPr>
        <w:numId w:val="22"/>
      </w:numPr>
    </w:pPr>
  </w:style>
  <w:style w:type="table" w:styleId="TableGrid">
    <w:name w:val="Table Grid"/>
    <w:basedOn w:val="TableNormal"/>
    <w:uiPriority w:val="59"/>
    <w:rsid w:val="00E51F42"/>
    <w:pPr>
      <w:spacing w:after="0" w:line="240" w:lineRule="auto"/>
      <w:contextualSpacing/>
    </w:pPr>
    <w:tblPr>
      <w:tblBorders>
        <w:insideH w:val="single" w:sz="4" w:space="0" w:color="BCBEC0" w:themeColor="accent2"/>
        <w:insideV w:val="single" w:sz="4" w:space="0" w:color="BCBEC0" w:themeColor="accent2"/>
      </w:tblBorders>
      <w:tblCellMar>
        <w:top w:w="85" w:type="dxa"/>
        <w:bottom w:w="85" w:type="dxa"/>
      </w:tblCellMar>
    </w:tblPr>
    <w:tblStylePr w:type="firstRow">
      <w:pPr>
        <w:jc w:val="center"/>
      </w:pPr>
      <w:tblPr/>
      <w:tcPr>
        <w:shd w:val="clear" w:color="auto" w:fill="041243" w:themeFill="text2"/>
      </w:tcPr>
    </w:tblStylePr>
    <w:tblStylePr w:type="firstCol">
      <w:rPr>
        <w:b w:val="0"/>
      </w:rPr>
      <w:tblPr/>
      <w:tcPr>
        <w:shd w:val="clear" w:color="auto" w:fill="F2F2F2"/>
      </w:tcPr>
    </w:tblStylePr>
  </w:style>
  <w:style w:type="paragraph" w:styleId="Title">
    <w:name w:val="Title"/>
    <w:basedOn w:val="Normal"/>
    <w:next w:val="Subtitle"/>
    <w:link w:val="TitleChar"/>
    <w:uiPriority w:val="10"/>
    <w:semiHidden/>
    <w:qFormat/>
    <w:rsid w:val="00227600"/>
    <w:pPr>
      <w:framePr w:w="5613" w:h="6804" w:hRule="exact" w:wrap="around" w:vAnchor="page" w:hAnchor="page" w:x="5240" w:y="5388" w:anchorLock="1"/>
      <w:pBdr>
        <w:bottom w:val="single" w:sz="4" w:space="8" w:color="4D4D4F" w:themeColor="background2"/>
      </w:pBdr>
      <w:contextualSpacing/>
    </w:pPr>
    <w:rPr>
      <w:rFonts w:asciiTheme="majorHAnsi" w:eastAsiaTheme="majorEastAsia" w:hAnsiTheme="majorHAnsi" w:cstheme="majorBidi"/>
      <w:b/>
      <w:kern w:val="28"/>
      <w:sz w:val="38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C0D60"/>
    <w:rPr>
      <w:rFonts w:asciiTheme="majorHAnsi" w:eastAsiaTheme="majorEastAsia" w:hAnsiTheme="majorHAnsi" w:cstheme="majorBidi"/>
      <w:b/>
      <w:color w:val="4D4D4F" w:themeColor="background2"/>
      <w:kern w:val="28"/>
      <w:sz w:val="38"/>
      <w:szCs w:val="56"/>
    </w:rPr>
  </w:style>
  <w:style w:type="paragraph" w:styleId="Subtitle">
    <w:name w:val="Subtitle"/>
    <w:basedOn w:val="Title"/>
    <w:link w:val="SubtitleChar"/>
    <w:uiPriority w:val="10"/>
    <w:semiHidden/>
    <w:qFormat/>
    <w:rsid w:val="00227600"/>
    <w:pPr>
      <w:framePr w:wrap="around"/>
      <w:pBdr>
        <w:bottom w:val="none" w:sz="0" w:space="0" w:color="auto"/>
      </w:pBdr>
    </w:pPr>
    <w:rPr>
      <w:b w:val="0"/>
      <w:sz w:val="32"/>
    </w:rPr>
  </w:style>
  <w:style w:type="character" w:customStyle="1" w:styleId="SubtitleChar">
    <w:name w:val="Subtitle Char"/>
    <w:basedOn w:val="DefaultParagraphFont"/>
    <w:link w:val="Subtitle"/>
    <w:uiPriority w:val="10"/>
    <w:semiHidden/>
    <w:rsid w:val="00DC0D60"/>
    <w:rPr>
      <w:rFonts w:asciiTheme="majorHAnsi" w:eastAsiaTheme="majorEastAsia" w:hAnsiTheme="majorHAnsi" w:cstheme="majorBidi"/>
      <w:color w:val="4D4D4F" w:themeColor="background2"/>
      <w:kern w:val="28"/>
      <w:sz w:val="32"/>
      <w:szCs w:val="56"/>
    </w:rPr>
  </w:style>
  <w:style w:type="paragraph" w:customStyle="1" w:styleId="CoverDetails">
    <w:name w:val="Cover Details"/>
    <w:basedOn w:val="Subtitle"/>
    <w:link w:val="CoverDetailsChar"/>
    <w:uiPriority w:val="10"/>
    <w:semiHidden/>
    <w:qFormat/>
    <w:rsid w:val="00227600"/>
    <w:pPr>
      <w:framePr w:wrap="around"/>
      <w:spacing w:before="440"/>
    </w:pPr>
    <w:rPr>
      <w:b/>
      <w:sz w:val="22"/>
    </w:rPr>
  </w:style>
  <w:style w:type="paragraph" w:customStyle="1" w:styleId="CoverFooter">
    <w:name w:val="Cover Footer"/>
    <w:basedOn w:val="Footer"/>
    <w:link w:val="CoverFooterChar"/>
    <w:uiPriority w:val="10"/>
    <w:qFormat/>
    <w:rsid w:val="00AE4DD8"/>
    <w:pPr>
      <w:framePr w:h="227" w:hRule="exact" w:wrap="notBeside" w:vAnchor="page" w:hAnchor="text" w:y="16092" w:anchorLock="1"/>
    </w:pPr>
    <w:rPr>
      <w:color w:val="919191"/>
    </w:rPr>
  </w:style>
  <w:style w:type="character" w:customStyle="1" w:styleId="CoverDetailsChar">
    <w:name w:val="Cover Details Char"/>
    <w:basedOn w:val="SubtitleChar"/>
    <w:link w:val="CoverDetails"/>
    <w:uiPriority w:val="10"/>
    <w:semiHidden/>
    <w:rsid w:val="00DC0D60"/>
    <w:rPr>
      <w:rFonts w:asciiTheme="majorHAnsi" w:eastAsiaTheme="majorEastAsia" w:hAnsiTheme="majorHAnsi" w:cstheme="majorBidi"/>
      <w:b/>
      <w:color w:val="4D4D4F" w:themeColor="background2"/>
      <w:kern w:val="28"/>
      <w:sz w:val="32"/>
      <w:szCs w:val="56"/>
    </w:rPr>
  </w:style>
  <w:style w:type="paragraph" w:customStyle="1" w:styleId="TableText">
    <w:name w:val="Table Text"/>
    <w:basedOn w:val="NoSpacing"/>
    <w:link w:val="TableTextChar"/>
    <w:uiPriority w:val="9"/>
    <w:qFormat/>
    <w:rsid w:val="007876B7"/>
    <w:rPr>
      <w:sz w:val="18"/>
    </w:rPr>
  </w:style>
  <w:style w:type="character" w:customStyle="1" w:styleId="CoverFooterChar">
    <w:name w:val="Cover Footer Char"/>
    <w:basedOn w:val="FooterChar"/>
    <w:link w:val="CoverFooter"/>
    <w:uiPriority w:val="10"/>
    <w:rsid w:val="00AE4DD8"/>
    <w:rPr>
      <w:color w:val="919191"/>
      <w:sz w:val="16"/>
    </w:rPr>
  </w:style>
  <w:style w:type="paragraph" w:customStyle="1" w:styleId="TableHeading1">
    <w:name w:val="Table Heading 1"/>
    <w:basedOn w:val="TableText"/>
    <w:link w:val="TableHeading1Char"/>
    <w:uiPriority w:val="9"/>
    <w:qFormat/>
    <w:rsid w:val="007876B7"/>
    <w:rPr>
      <w:b/>
      <w:caps/>
      <w:color w:val="FFFFFF" w:themeColor="background1"/>
    </w:rPr>
  </w:style>
  <w:style w:type="character" w:customStyle="1" w:styleId="NoSpacingChar">
    <w:name w:val="No Spacing Char"/>
    <w:basedOn w:val="DefaultParagraphFont"/>
    <w:link w:val="NoSpacing"/>
    <w:uiPriority w:val="1"/>
    <w:rsid w:val="007876B7"/>
    <w:rPr>
      <w:color w:val="4D4D4F" w:themeColor="background2"/>
      <w:sz w:val="20"/>
    </w:rPr>
  </w:style>
  <w:style w:type="character" w:customStyle="1" w:styleId="TableTextChar">
    <w:name w:val="Table Text Char"/>
    <w:basedOn w:val="NoSpacingChar"/>
    <w:link w:val="TableText"/>
    <w:uiPriority w:val="9"/>
    <w:rsid w:val="00BF15FB"/>
    <w:rPr>
      <w:color w:val="4D4D4F" w:themeColor="background2"/>
      <w:sz w:val="18"/>
    </w:rPr>
  </w:style>
  <w:style w:type="paragraph" w:customStyle="1" w:styleId="TableHeading2">
    <w:name w:val="Table Heading 2"/>
    <w:basedOn w:val="TableText"/>
    <w:link w:val="TableHeading2Char"/>
    <w:uiPriority w:val="9"/>
    <w:qFormat/>
    <w:rsid w:val="007876B7"/>
    <w:rPr>
      <w:b/>
    </w:rPr>
  </w:style>
  <w:style w:type="character" w:customStyle="1" w:styleId="TableHeading1Char">
    <w:name w:val="Table Heading 1 Char"/>
    <w:basedOn w:val="TableTextChar"/>
    <w:link w:val="TableHeading1"/>
    <w:uiPriority w:val="9"/>
    <w:rsid w:val="00BF15FB"/>
    <w:rPr>
      <w:b/>
      <w:caps/>
      <w:color w:val="FFFFFF" w:themeColor="background1"/>
      <w:sz w:val="18"/>
    </w:rPr>
  </w:style>
  <w:style w:type="paragraph" w:customStyle="1" w:styleId="CoverLogo">
    <w:name w:val="Cover Logo"/>
    <w:basedOn w:val="Normal"/>
    <w:next w:val="Normal"/>
    <w:link w:val="CoverLogoChar"/>
    <w:uiPriority w:val="10"/>
    <w:semiHidden/>
    <w:qFormat/>
    <w:rsid w:val="001E5AAA"/>
    <w:pPr>
      <w:framePr w:wrap="notBeside" w:vAnchor="page" w:hAnchor="page" w:x="1135" w:y="795" w:anchorLock="1"/>
      <w:spacing w:after="0"/>
    </w:pPr>
  </w:style>
  <w:style w:type="character" w:customStyle="1" w:styleId="TableHeading2Char">
    <w:name w:val="Table Heading 2 Char"/>
    <w:basedOn w:val="TableTextChar"/>
    <w:link w:val="TableHeading2"/>
    <w:uiPriority w:val="9"/>
    <w:rsid w:val="00BF15FB"/>
    <w:rPr>
      <w:b/>
      <w:color w:val="4D4D4F" w:themeColor="background2"/>
      <w:sz w:val="18"/>
    </w:rPr>
  </w:style>
  <w:style w:type="paragraph" w:customStyle="1" w:styleId="CoverGraphic">
    <w:name w:val="Cover Graphic"/>
    <w:basedOn w:val="Normal"/>
    <w:link w:val="CoverGraphicChar"/>
    <w:uiPriority w:val="10"/>
    <w:semiHidden/>
    <w:qFormat/>
    <w:rsid w:val="000C0114"/>
    <w:pPr>
      <w:framePr w:wrap="around" w:vAnchor="page" w:hAnchor="page" w:x="1" w:y="13286" w:anchorLock="1"/>
      <w:spacing w:after="0"/>
    </w:pPr>
  </w:style>
  <w:style w:type="character" w:customStyle="1" w:styleId="CoverLogoChar">
    <w:name w:val="Cover Logo Char"/>
    <w:basedOn w:val="DefaultParagraphFont"/>
    <w:link w:val="CoverLogo"/>
    <w:uiPriority w:val="10"/>
    <w:semiHidden/>
    <w:rsid w:val="00DC0D60"/>
    <w:rPr>
      <w:color w:val="4D4D4F" w:themeColor="background2"/>
      <w:sz w:val="20"/>
    </w:rPr>
  </w:style>
  <w:style w:type="paragraph" w:customStyle="1" w:styleId="Title-White">
    <w:name w:val="Title - White"/>
    <w:basedOn w:val="Title"/>
    <w:link w:val="Title-WhiteChar"/>
    <w:uiPriority w:val="10"/>
    <w:semiHidden/>
    <w:qFormat/>
    <w:rsid w:val="00AF0660"/>
    <w:pPr>
      <w:framePr w:wrap="around"/>
      <w:pBdr>
        <w:bottom w:val="single" w:sz="4" w:space="8" w:color="FFFFFF" w:themeColor="background1"/>
      </w:pBdr>
    </w:pPr>
    <w:rPr>
      <w:color w:val="FFFFFF" w:themeColor="background1"/>
    </w:rPr>
  </w:style>
  <w:style w:type="character" w:customStyle="1" w:styleId="CoverGraphicChar">
    <w:name w:val="Cover Graphic Char"/>
    <w:basedOn w:val="DefaultParagraphFont"/>
    <w:link w:val="CoverGraphic"/>
    <w:uiPriority w:val="10"/>
    <w:semiHidden/>
    <w:rsid w:val="00DC0D60"/>
    <w:rPr>
      <w:color w:val="4D4D4F" w:themeColor="background2"/>
      <w:sz w:val="20"/>
    </w:rPr>
  </w:style>
  <w:style w:type="paragraph" w:customStyle="1" w:styleId="Subtitle-White">
    <w:name w:val="Subtitle - White"/>
    <w:basedOn w:val="Subtitle"/>
    <w:link w:val="Subtitle-WhiteChar"/>
    <w:uiPriority w:val="10"/>
    <w:semiHidden/>
    <w:qFormat/>
    <w:rsid w:val="00043254"/>
    <w:pPr>
      <w:framePr w:wrap="around"/>
    </w:pPr>
    <w:rPr>
      <w:color w:val="FFFFFF" w:themeColor="background1"/>
    </w:rPr>
  </w:style>
  <w:style w:type="character" w:customStyle="1" w:styleId="Title-WhiteChar">
    <w:name w:val="Title - White Char"/>
    <w:basedOn w:val="TitleChar"/>
    <w:link w:val="Title-White"/>
    <w:uiPriority w:val="10"/>
    <w:semiHidden/>
    <w:rsid w:val="00DC0D60"/>
    <w:rPr>
      <w:rFonts w:asciiTheme="majorHAnsi" w:eastAsiaTheme="majorEastAsia" w:hAnsiTheme="majorHAnsi" w:cstheme="majorBidi"/>
      <w:b/>
      <w:color w:val="FFFFFF" w:themeColor="background1"/>
      <w:kern w:val="28"/>
      <w:sz w:val="38"/>
      <w:szCs w:val="56"/>
    </w:rPr>
  </w:style>
  <w:style w:type="paragraph" w:customStyle="1" w:styleId="CoverDetails-White">
    <w:name w:val="Cover Details - White"/>
    <w:basedOn w:val="CoverDetails"/>
    <w:link w:val="CoverDetails-WhiteChar"/>
    <w:uiPriority w:val="10"/>
    <w:semiHidden/>
    <w:qFormat/>
    <w:rsid w:val="00043254"/>
    <w:pPr>
      <w:framePr w:wrap="around"/>
    </w:pPr>
    <w:rPr>
      <w:color w:val="FFFFFF" w:themeColor="background1"/>
    </w:rPr>
  </w:style>
  <w:style w:type="character" w:customStyle="1" w:styleId="Subtitle-WhiteChar">
    <w:name w:val="Subtitle - White Char"/>
    <w:basedOn w:val="SubtitleChar"/>
    <w:link w:val="Subtitle-White"/>
    <w:uiPriority w:val="10"/>
    <w:semiHidden/>
    <w:rsid w:val="00DC0D60"/>
    <w:rPr>
      <w:rFonts w:asciiTheme="majorHAnsi" w:eastAsiaTheme="majorEastAsia" w:hAnsiTheme="majorHAnsi" w:cstheme="majorBidi"/>
      <w:color w:val="FFFFFF" w:themeColor="background1"/>
      <w:kern w:val="28"/>
      <w:sz w:val="32"/>
      <w:szCs w:val="56"/>
    </w:rPr>
  </w:style>
  <w:style w:type="paragraph" w:customStyle="1" w:styleId="CoverBG">
    <w:name w:val="Cover BG"/>
    <w:basedOn w:val="NoSpacing"/>
    <w:link w:val="CoverBGChar"/>
    <w:uiPriority w:val="10"/>
    <w:semiHidden/>
    <w:qFormat/>
    <w:rsid w:val="00043254"/>
    <w:pPr>
      <w:framePr w:wrap="around" w:vAnchor="page" w:hAnchor="page" w:x="1" w:y="1" w:anchorLock="1"/>
    </w:pPr>
  </w:style>
  <w:style w:type="character" w:customStyle="1" w:styleId="CoverDetails-WhiteChar">
    <w:name w:val="Cover Details - White Char"/>
    <w:basedOn w:val="CoverDetailsChar"/>
    <w:link w:val="CoverDetails-White"/>
    <w:uiPriority w:val="10"/>
    <w:semiHidden/>
    <w:rsid w:val="00DC0D60"/>
    <w:rPr>
      <w:rFonts w:asciiTheme="majorHAnsi" w:eastAsiaTheme="majorEastAsia" w:hAnsiTheme="majorHAnsi" w:cstheme="majorBidi"/>
      <w:b/>
      <w:color w:val="FFFFFF" w:themeColor="background1"/>
      <w:kern w:val="28"/>
      <w:sz w:val="32"/>
      <w:szCs w:val="56"/>
    </w:rPr>
  </w:style>
  <w:style w:type="paragraph" w:styleId="List">
    <w:name w:val="List"/>
    <w:basedOn w:val="Normal"/>
    <w:uiPriority w:val="4"/>
    <w:qFormat/>
    <w:rsid w:val="00664136"/>
    <w:pPr>
      <w:numPr>
        <w:numId w:val="29"/>
      </w:numPr>
      <w:contextualSpacing/>
    </w:pPr>
  </w:style>
  <w:style w:type="character" w:customStyle="1" w:styleId="CoverBGChar">
    <w:name w:val="Cover BG Char"/>
    <w:basedOn w:val="NoSpacingChar"/>
    <w:link w:val="CoverBG"/>
    <w:uiPriority w:val="10"/>
    <w:semiHidden/>
    <w:rsid w:val="00DC0D60"/>
    <w:rPr>
      <w:color w:val="4D4D4F" w:themeColor="background2"/>
      <w:sz w:val="20"/>
    </w:rPr>
  </w:style>
  <w:style w:type="paragraph" w:styleId="List2">
    <w:name w:val="List 2"/>
    <w:basedOn w:val="Normal"/>
    <w:uiPriority w:val="4"/>
    <w:qFormat/>
    <w:rsid w:val="00664136"/>
    <w:pPr>
      <w:numPr>
        <w:ilvl w:val="1"/>
        <w:numId w:val="29"/>
      </w:numPr>
      <w:contextualSpacing/>
    </w:pPr>
  </w:style>
  <w:style w:type="numbering" w:customStyle="1" w:styleId="Lists">
    <w:name w:val="Lists"/>
    <w:uiPriority w:val="99"/>
    <w:rsid w:val="00664136"/>
    <w:pPr>
      <w:numPr>
        <w:numId w:val="28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0C5EBA"/>
    <w:pPr>
      <w:spacing w:after="20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545E4"/>
    <w:pPr>
      <w:tabs>
        <w:tab w:val="left" w:pos="8221"/>
      </w:tabs>
      <w:spacing w:before="120" w:after="0"/>
      <w:ind w:right="567"/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3545E4"/>
    <w:pPr>
      <w:tabs>
        <w:tab w:val="left" w:pos="8222"/>
      </w:tabs>
      <w:spacing w:after="120"/>
      <w:ind w:right="-1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EC78BE"/>
    <w:rPr>
      <w:color w:val="4D4D4F" w:themeColor="hyperlink"/>
      <w:u w:val="single"/>
    </w:rPr>
  </w:style>
  <w:style w:type="paragraph" w:styleId="BodyText">
    <w:name w:val="Body Text"/>
    <w:basedOn w:val="Normal"/>
    <w:link w:val="BodyTextChar"/>
    <w:rsid w:val="00B64DA1"/>
    <w:pPr>
      <w:spacing w:after="0"/>
    </w:pPr>
    <w:rPr>
      <w:rFonts w:ascii="Arial" w:eastAsia="Times New Roman" w:hAnsi="Arial" w:cs="Times New Roman"/>
      <w:i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rsid w:val="00B64DA1"/>
    <w:rPr>
      <w:rFonts w:ascii="Arial" w:eastAsia="Times New Roman" w:hAnsi="Arial" w:cs="Times New Roman"/>
      <w:i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C11C8"/>
    <w:rPr>
      <w:rFonts w:asciiTheme="majorHAnsi" w:eastAsiaTheme="majorEastAsia" w:hAnsiTheme="majorHAnsi" w:cstheme="majorBidi"/>
      <w:color w:val="5A4821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C11C8"/>
    <w:rPr>
      <w:rFonts w:asciiTheme="majorHAnsi" w:eastAsiaTheme="majorEastAsia" w:hAnsiTheme="majorHAnsi" w:cstheme="majorBidi"/>
      <w:i/>
      <w:iCs/>
      <w:color w:val="5A4821" w:themeColor="accent1" w:themeShade="7F"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E05E61"/>
    <w:pPr>
      <w:spacing w:after="100"/>
      <w:ind w:left="400"/>
    </w:pPr>
  </w:style>
  <w:style w:type="table" w:customStyle="1" w:styleId="TableGrid1">
    <w:name w:val="Table Grid1"/>
    <w:basedOn w:val="TableNormal"/>
    <w:next w:val="TableGrid"/>
    <w:uiPriority w:val="39"/>
    <w:rsid w:val="001D3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uiPriority w:val="33"/>
    <w:qFormat/>
    <w:rsid w:val="008368E3"/>
  </w:style>
  <w:style w:type="character" w:customStyle="1" w:styleId="Style1">
    <w:name w:val="Style1"/>
    <w:basedOn w:val="DefaultParagraphFont"/>
    <w:uiPriority w:val="1"/>
    <w:rsid w:val="008368E3"/>
  </w:style>
  <w:style w:type="character" w:customStyle="1" w:styleId="Style2">
    <w:name w:val="Style2"/>
    <w:basedOn w:val="DefaultParagraphFont"/>
    <w:uiPriority w:val="1"/>
    <w:rsid w:val="008368E3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Users/ajabongiorno/Library/CloudStorage/OneDrive-SharedLibraries-FederationUniversityAustralia/Design%20Files%20-%20%5b02%5d%20Brand%20design%20files/Logo%20-%20Federation%20TAFE/Fed-TAFE_Current-Logo_Recolour/RGB/PNG/Federation%20TAFE_Logo_Blue-2024_RGB.png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/Users/ajabongiorno/Library/CloudStorage/OneDrive-SharedLibraries-FederationUniversityAustralia/Design%20Files%20-%20%5b02%5d%20Brand%20design%20files/Logo%20-%20Federation%20TAFE/Fed-TAFE_Current-Logo_Recolour/RGB/PNG/Federation%20TAFE_Logo_Blue-2024_RGB.png" TargetMode="External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ant\Downloads\A4%20Blank%20document%20template%20V1%20(FedU%20Logo%20&amp;%20plain%20footer%20-%20portrai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42DE6FF8A74AF79FCAFCC7F6984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291B1-9E3F-4AE1-8827-CCF7D88DAA63}"/>
      </w:docPartPr>
      <w:docPartBody>
        <w:p w:rsidR="009E2386" w:rsidRDefault="009E2386" w:rsidP="009E2386">
          <w:pPr>
            <w:pStyle w:val="1242DE6FF8A74AF79FCAFCC7F69843C31"/>
            <w:framePr w:wrap="notBeside"/>
          </w:pPr>
          <w:r w:rsidRPr="00376107">
            <w:rPr>
              <w:color w:val="FFFFFF" w:themeColor="background1"/>
            </w:rPr>
            <w:t>00103D</w:t>
          </w:r>
        </w:p>
      </w:docPartBody>
    </w:docPart>
    <w:docPart>
      <w:docPartPr>
        <w:name w:val="3B1937382E4E4D8BB007EDA234474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BDE8D-76EA-489E-8C5A-2F503353C87D}"/>
      </w:docPartPr>
      <w:docPartBody>
        <w:p w:rsidR="00736E75" w:rsidRDefault="007523BF" w:rsidP="007523BF">
          <w:pPr>
            <w:pStyle w:val="3B1937382E4E4D8BB007EDA234474EBA"/>
          </w:pPr>
          <w:r>
            <w:rPr>
              <w:rStyle w:val="PlaceholderText"/>
            </w:rPr>
            <w:t>Insert the Faculty/Section that administers the program structure and content</w:t>
          </w:r>
          <w:r w:rsidRPr="00F24BA8">
            <w:rPr>
              <w:rStyle w:val="PlaceholderText"/>
            </w:rPr>
            <w:t>.</w:t>
          </w:r>
        </w:p>
      </w:docPartBody>
    </w:docPart>
    <w:docPart>
      <w:docPartPr>
        <w:name w:val="DC7C2314508243BB931B8D18E68FD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FC972-472A-4075-A51D-80D716F65787}"/>
      </w:docPartPr>
      <w:docPartBody>
        <w:p w:rsidR="00736E75" w:rsidRDefault="007523BF" w:rsidP="007523BF">
          <w:pPr>
            <w:pStyle w:val="DC7C2314508243BB931B8D18E68FD026"/>
          </w:pPr>
          <w:r w:rsidRPr="00F24BA8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proposed Delivery Date</w:t>
          </w:r>
        </w:p>
      </w:docPartBody>
    </w:docPart>
    <w:docPart>
      <w:docPartPr>
        <w:name w:val="FA389EFA6A6A4B618EB9F5A0E91A6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DD622-E7FA-445A-A933-B87C69DF2F08}"/>
      </w:docPartPr>
      <w:docPartBody>
        <w:p w:rsidR="00736E75" w:rsidRDefault="007523BF" w:rsidP="007523BF">
          <w:pPr>
            <w:pStyle w:val="FA389EFA6A6A4B618EB9F5A0E91A6F80"/>
          </w:pPr>
          <w:r w:rsidRPr="00CA4824">
            <w:rPr>
              <w:rStyle w:val="PlaceholderText"/>
            </w:rPr>
            <w:t>Include details and locations of partners where partner delivery is envisaged.</w:t>
          </w:r>
        </w:p>
      </w:docPartBody>
    </w:docPart>
    <w:docPart>
      <w:docPartPr>
        <w:name w:val="2950683E99894FA29FBF2904FE7B0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B0973-EE47-460C-8BF7-1DAF03431FA6}"/>
      </w:docPartPr>
      <w:docPartBody>
        <w:p w:rsidR="007523BF" w:rsidRDefault="007523BF" w:rsidP="00112C33">
          <w:pPr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This section should be a maximum 500 words in length.</w:t>
          </w:r>
        </w:p>
        <w:p w:rsidR="007523BF" w:rsidRPr="00AF322E" w:rsidRDefault="007523BF" w:rsidP="00112C33">
          <w:pPr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Include items such as:</w:t>
          </w:r>
        </w:p>
        <w:p w:rsidR="007523BF" w:rsidRPr="00AF322E" w:rsidRDefault="007523BF" w:rsidP="007B3ED9">
          <w:pPr>
            <w:pStyle w:val="ListParagraph"/>
            <w:numPr>
              <w:ilvl w:val="0"/>
              <w:numId w:val="1"/>
            </w:numPr>
            <w:spacing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 xml:space="preserve">Details of </w:t>
          </w:r>
          <w:r>
            <w:rPr>
              <w:rStyle w:val="PlaceholderText"/>
              <w:color w:val="808080" w:themeColor="background1" w:themeShade="80"/>
            </w:rPr>
            <w:t xml:space="preserve">stakeholder, </w:t>
          </w:r>
          <w:r w:rsidRPr="00AF322E">
            <w:rPr>
              <w:rStyle w:val="PlaceholderText"/>
              <w:color w:val="808080" w:themeColor="background1" w:themeShade="80"/>
            </w:rPr>
            <w:t>industry</w:t>
          </w:r>
          <w:r>
            <w:rPr>
              <w:rStyle w:val="PlaceholderText"/>
              <w:color w:val="808080" w:themeColor="background1" w:themeShade="80"/>
            </w:rPr>
            <w:t xml:space="preserve"> or other</w:t>
          </w:r>
          <w:r w:rsidRPr="00AF322E">
            <w:rPr>
              <w:rStyle w:val="PlaceholderText"/>
              <w:color w:val="808080" w:themeColor="background1" w:themeShade="80"/>
            </w:rPr>
            <w:t xml:space="preserve"> consultation</w:t>
          </w:r>
          <w:r>
            <w:rPr>
              <w:rStyle w:val="PlaceholderText"/>
              <w:color w:val="808080" w:themeColor="background1" w:themeShade="80"/>
            </w:rPr>
            <w:t xml:space="preserve"> that identifies and supports the development of this program</w:t>
          </w:r>
        </w:p>
        <w:p w:rsidR="007523BF" w:rsidRPr="00AF322E" w:rsidRDefault="007523BF" w:rsidP="007B3ED9">
          <w:pPr>
            <w:pStyle w:val="ListParagraph"/>
            <w:numPr>
              <w:ilvl w:val="0"/>
              <w:numId w:val="1"/>
            </w:numPr>
            <w:spacing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The broad structure of the program</w:t>
          </w:r>
        </w:p>
        <w:p w:rsidR="00736E75" w:rsidRDefault="007523BF" w:rsidP="007523BF">
          <w:pPr>
            <w:pStyle w:val="2950683E99894FA29FBF2904FE7B0B5F"/>
          </w:pPr>
          <w:r w:rsidRPr="00AF322E">
            <w:rPr>
              <w:rStyle w:val="PlaceholderText"/>
              <w:color w:val="808080" w:themeColor="background1" w:themeShade="80"/>
            </w:rPr>
            <w:t>Staff involved in preparing this proposal.</w:t>
          </w:r>
        </w:p>
      </w:docPartBody>
    </w:docPart>
    <w:docPart>
      <w:docPartPr>
        <w:name w:val="5E40CC45E8C043CDA1D2BC600959C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2B06F-7463-42D7-9A29-1B13A5E4D03A}"/>
      </w:docPartPr>
      <w:docPartBody>
        <w:p w:rsidR="007523BF" w:rsidRDefault="007523BF" w:rsidP="00112C33">
          <w:pPr>
            <w:rPr>
              <w:rStyle w:val="PlaceholderText"/>
            </w:rPr>
          </w:pPr>
          <w:r>
            <w:rPr>
              <w:rStyle w:val="PlaceholderText"/>
            </w:rPr>
            <w:t>This section should be 500-1000 words in length to expand on the Overview/Rationale with respect to the identified Need/Demand. To be prepared in consultation with Planning Quality and Review regarding demand estimates.</w:t>
          </w:r>
        </w:p>
        <w:p w:rsidR="007523BF" w:rsidRDefault="007523BF" w:rsidP="00112C33">
          <w:pPr>
            <w:rPr>
              <w:rStyle w:val="PlaceholderText"/>
            </w:rPr>
          </w:pPr>
        </w:p>
        <w:p w:rsidR="007523BF" w:rsidRDefault="007523BF" w:rsidP="00112C33">
          <w:pPr>
            <w:rPr>
              <w:rStyle w:val="PlaceholderText"/>
            </w:rPr>
          </w:pPr>
          <w:r>
            <w:rPr>
              <w:rStyle w:val="PlaceholderText"/>
            </w:rPr>
            <w:t>This section should include items such as:</w:t>
          </w:r>
        </w:p>
        <w:p w:rsidR="007523BF" w:rsidRDefault="007523BF" w:rsidP="007523BF">
          <w:pPr>
            <w:pStyle w:val="ListParagraph"/>
            <w:numPr>
              <w:ilvl w:val="0"/>
              <w:numId w:val="2"/>
            </w:numPr>
            <w:spacing w:after="0" w:line="280" w:lineRule="exact"/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A summary of expected demand in terms of student numbers and load.</w:t>
          </w:r>
        </w:p>
        <w:p w:rsidR="007523BF" w:rsidRPr="00AF322E" w:rsidRDefault="007523BF" w:rsidP="007523BF">
          <w:pPr>
            <w:pStyle w:val="ListParagraph"/>
            <w:numPr>
              <w:ilvl w:val="0"/>
              <w:numId w:val="2"/>
            </w:numPr>
            <w:spacing w:after="0" w:line="280" w:lineRule="exact"/>
            <w:rPr>
              <w:color w:val="808080" w:themeColor="background1" w:themeShade="80"/>
            </w:rPr>
          </w:pPr>
          <w:r w:rsidRPr="00AF322E">
            <w:rPr>
              <w:color w:val="808080" w:themeColor="background1" w:themeShade="80"/>
            </w:rPr>
            <w:t>Letters of support from professional bodies and employer associations</w:t>
          </w:r>
        </w:p>
        <w:p w:rsidR="00736E75" w:rsidRDefault="007523BF" w:rsidP="007523BF">
          <w:pPr>
            <w:pStyle w:val="5E40CC45E8C043CDA1D2BC600959C5B1"/>
          </w:pPr>
          <w:r>
            <w:rPr>
              <w:color w:val="808080" w:themeColor="background1" w:themeShade="80"/>
            </w:rPr>
            <w:t>L</w:t>
          </w:r>
          <w:r w:rsidRPr="00AF322E">
            <w:rPr>
              <w:color w:val="808080" w:themeColor="background1" w:themeShade="80"/>
            </w:rPr>
            <w:t>ower level qualifications that may be ‘feeders’ for the program</w:t>
          </w:r>
        </w:p>
      </w:docPartBody>
    </w:docPart>
    <w:docPart>
      <w:docPartPr>
        <w:name w:val="D3CB454BC8284A188007A61CE157C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488CA-A7C0-4F92-8E3D-A8623AA0B2E5}"/>
      </w:docPartPr>
      <w:docPartBody>
        <w:p w:rsidR="00736E75" w:rsidRDefault="007523BF" w:rsidP="007523BF">
          <w:pPr>
            <w:pStyle w:val="D3CB454BC8284A188007A61CE157CDCA"/>
          </w:pPr>
          <w:r>
            <w:rPr>
              <w:rStyle w:val="PlaceholderText"/>
            </w:rPr>
            <w:t>Identify any existing providers of the program or any programs that may compete with this program.</w:t>
          </w:r>
        </w:p>
      </w:docPartBody>
    </w:docPart>
    <w:docPart>
      <w:docPartPr>
        <w:name w:val="786329C955D64884A9904766E581E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38492-CBD0-42A0-BDC7-A9634D1A1D16}"/>
      </w:docPartPr>
      <w:docPartBody>
        <w:p w:rsidR="00736E75" w:rsidRDefault="007523BF" w:rsidP="007523BF">
          <w:pPr>
            <w:pStyle w:val="786329C955D64884A9904766E581E941"/>
          </w:pPr>
          <w:r>
            <w:rPr>
              <w:color w:val="808080" w:themeColor="background1" w:themeShade="80"/>
            </w:rPr>
            <w:t>Include a summary budget of expected revenue and expenditure for start year and two subsequent years based on demand estimates. To be prepared in consultation with the Finance Department.</w:t>
          </w:r>
        </w:p>
      </w:docPartBody>
    </w:docPart>
    <w:docPart>
      <w:docPartPr>
        <w:name w:val="ADF62A4D4E594B5F8EC7B4727BA0B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7C11C-AF9E-4C55-846D-2C8824CD8A3F}"/>
      </w:docPartPr>
      <w:docPartBody>
        <w:p w:rsidR="007523BF" w:rsidRPr="00436B4C" w:rsidRDefault="007523BF" w:rsidP="00570039">
          <w:pPr>
            <w:rPr>
              <w:color w:val="808080" w:themeColor="background1" w:themeShade="80"/>
            </w:rPr>
          </w:pPr>
        </w:p>
        <w:p w:rsidR="007523BF" w:rsidRPr="00436B4C" w:rsidRDefault="007523BF" w:rsidP="007523BF">
          <w:pPr>
            <w:pStyle w:val="ListParagraph"/>
            <w:numPr>
              <w:ilvl w:val="0"/>
              <w:numId w:val="3"/>
            </w:numPr>
            <w:spacing w:after="0" w:line="280" w:lineRule="exact"/>
            <w:rPr>
              <w:rStyle w:val="PlaceholderText"/>
              <w:color w:val="808080" w:themeColor="background1" w:themeShade="80"/>
            </w:rPr>
          </w:pPr>
          <w:r w:rsidRPr="00436B4C">
            <w:rPr>
              <w:rStyle w:val="PlaceholderText"/>
              <w:color w:val="808080" w:themeColor="background1" w:themeShade="80"/>
            </w:rPr>
            <w:t>List existing staff and qualifications</w:t>
          </w:r>
        </w:p>
        <w:p w:rsidR="007523BF" w:rsidRPr="00AF322E" w:rsidRDefault="007523BF" w:rsidP="007523BF">
          <w:pPr>
            <w:pStyle w:val="ListParagraph"/>
            <w:numPr>
              <w:ilvl w:val="0"/>
              <w:numId w:val="3"/>
            </w:numPr>
            <w:spacing w:after="0" w:line="280" w:lineRule="exact"/>
            <w:rPr>
              <w:rStyle w:val="PlaceholderText"/>
              <w:color w:val="808080" w:themeColor="background1" w:themeShade="80"/>
            </w:rPr>
          </w:pPr>
          <w:r w:rsidRPr="00AF322E">
            <w:rPr>
              <w:rStyle w:val="PlaceholderText"/>
              <w:color w:val="808080" w:themeColor="background1" w:themeShade="80"/>
            </w:rPr>
            <w:t>Detail new staff required</w:t>
          </w:r>
        </w:p>
        <w:p w:rsidR="00736E75" w:rsidRDefault="00736E75"/>
      </w:docPartBody>
    </w:docPart>
    <w:docPart>
      <w:docPartPr>
        <w:name w:val="E0D137C3CE21490A8E5BDB3A14CE0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C35B4-AD54-4F80-A17C-D512F300F72B}"/>
      </w:docPartPr>
      <w:docPartBody>
        <w:p w:rsidR="00736E75" w:rsidRDefault="007523BF" w:rsidP="007523BF">
          <w:pPr>
            <w:pStyle w:val="E0D137C3CE21490A8E5BDB3A14CE0590"/>
          </w:pPr>
          <w:r>
            <w:rPr>
              <w:rStyle w:val="PlaceholderText"/>
            </w:rPr>
            <w:t>Summary of any identified impacts, if none, show Nil.</w:t>
          </w:r>
        </w:p>
      </w:docPartBody>
    </w:docPart>
    <w:docPart>
      <w:docPartPr>
        <w:name w:val="A64E5EE899D34C3CA2F0F7A06881D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8CBFB-ED26-40EA-9FCE-B50DD055B9FB}"/>
      </w:docPartPr>
      <w:docPartBody>
        <w:p w:rsidR="00736E75" w:rsidRDefault="007523BF" w:rsidP="007523BF">
          <w:pPr>
            <w:pStyle w:val="A64E5EE899D34C3CA2F0F7A06881D524"/>
          </w:pPr>
          <w:r>
            <w:rPr>
              <w:rStyle w:val="PlaceholderText"/>
            </w:rPr>
            <w:t>List any identified impacts on other Federation University Faculties</w:t>
          </w:r>
        </w:p>
      </w:docPartBody>
    </w:docPart>
    <w:docPart>
      <w:docPartPr>
        <w:name w:val="038747ABD77746D8B4D5A58B02B86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66E2C-6916-4249-8EBA-3E18308397E9}"/>
      </w:docPartPr>
      <w:docPartBody>
        <w:p w:rsidR="00736E75" w:rsidRDefault="007523BF" w:rsidP="007523BF">
          <w:pPr>
            <w:pStyle w:val="038747ABD77746D8B4D5A58B02B862A7"/>
          </w:pPr>
          <w:r w:rsidRPr="008957E5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name.</w:t>
          </w:r>
        </w:p>
      </w:docPartBody>
    </w:docPart>
    <w:docPart>
      <w:docPartPr>
        <w:name w:val="BA9D1893F5BF40DDA53371200F6BA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B25A4-F13E-47C8-BE81-76A45DBA1712}"/>
      </w:docPartPr>
      <w:docPartBody>
        <w:p w:rsidR="00736E75" w:rsidRDefault="007523BF" w:rsidP="007523BF">
          <w:pPr>
            <w:pStyle w:val="BA9D1893F5BF40DDA53371200F6BA10D"/>
          </w:pPr>
          <w:r w:rsidRPr="00A1674D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proposed program title</w:t>
          </w:r>
        </w:p>
      </w:docPartBody>
    </w:docPart>
    <w:docPart>
      <w:docPartPr>
        <w:name w:val="04EDAC64A5AB4A148DE95256913C6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49B7C-607E-4B12-B527-E02D32144A91}"/>
      </w:docPartPr>
      <w:docPartBody>
        <w:p w:rsidR="00736E75" w:rsidRDefault="007523BF" w:rsidP="007523BF">
          <w:pPr>
            <w:pStyle w:val="04EDAC64A5AB4A148DE95256913C6A50"/>
          </w:pPr>
          <w:r w:rsidRPr="00E733D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575B1"/>
    <w:multiLevelType w:val="hybridMultilevel"/>
    <w:tmpl w:val="028AD4D4"/>
    <w:lvl w:ilvl="0" w:tplc="F8D46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283E57"/>
    <w:multiLevelType w:val="hybridMultilevel"/>
    <w:tmpl w:val="BDFCDD36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59E2B0B"/>
    <w:multiLevelType w:val="hybridMultilevel"/>
    <w:tmpl w:val="DB2E1E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463085">
    <w:abstractNumId w:val="2"/>
  </w:num>
  <w:num w:numId="2" w16cid:durableId="1667241145">
    <w:abstractNumId w:val="1"/>
  </w:num>
  <w:num w:numId="3" w16cid:durableId="34270858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86"/>
    <w:rsid w:val="00197AE1"/>
    <w:rsid w:val="001B6AEB"/>
    <w:rsid w:val="003A6A0B"/>
    <w:rsid w:val="00436F01"/>
    <w:rsid w:val="00616195"/>
    <w:rsid w:val="00694B84"/>
    <w:rsid w:val="00736E75"/>
    <w:rsid w:val="007523BF"/>
    <w:rsid w:val="009E2386"/>
    <w:rsid w:val="00DF3087"/>
    <w:rsid w:val="00F2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23BF"/>
    <w:rPr>
      <w:color w:val="808080"/>
    </w:rPr>
  </w:style>
  <w:style w:type="paragraph" w:customStyle="1" w:styleId="1242DE6FF8A74AF79FCAFCC7F69843C31">
    <w:name w:val="1242DE6FF8A74AF79FCAFCC7F69843C31"/>
    <w:rsid w:val="009E2386"/>
    <w:pPr>
      <w:framePr w:h="227" w:hRule="exact" w:wrap="notBeside" w:vAnchor="page" w:hAnchor="text" w:y="16092" w:anchorLock="1"/>
      <w:tabs>
        <w:tab w:val="right" w:pos="15706"/>
      </w:tabs>
      <w:spacing w:after="0" w:line="240" w:lineRule="auto"/>
      <w:ind w:right="-255"/>
    </w:pPr>
    <w:rPr>
      <w:rFonts w:eastAsiaTheme="minorHAnsi"/>
      <w:color w:val="919191"/>
      <w:sz w:val="16"/>
      <w:lang w:eastAsia="en-US"/>
    </w:rPr>
  </w:style>
  <w:style w:type="paragraph" w:customStyle="1" w:styleId="84C1A4B6AA444E30960619E85059C133">
    <w:name w:val="84C1A4B6AA444E30960619E85059C133"/>
    <w:rsid w:val="001B6AEB"/>
  </w:style>
  <w:style w:type="paragraph" w:customStyle="1" w:styleId="3B4E25542E934E08827BF088D7799CAA">
    <w:name w:val="3B4E25542E934E08827BF088D7799CAA"/>
    <w:rsid w:val="001B6AEB"/>
  </w:style>
  <w:style w:type="paragraph" w:customStyle="1" w:styleId="FF442F0407D64EEFB4DF869C5AA8CB33">
    <w:name w:val="FF442F0407D64EEFB4DF869C5AA8CB33"/>
    <w:rsid w:val="009E2386"/>
  </w:style>
  <w:style w:type="paragraph" w:customStyle="1" w:styleId="50E83A5371A04907BD2740840CFB0A8A">
    <w:name w:val="50E83A5371A04907BD2740840CFB0A8A"/>
    <w:rsid w:val="009E2386"/>
  </w:style>
  <w:style w:type="paragraph" w:customStyle="1" w:styleId="E0D3B0D7D0E24EBE95FF866CD5CC4E40">
    <w:name w:val="E0D3B0D7D0E24EBE95FF866CD5CC4E40"/>
    <w:rsid w:val="009E2386"/>
  </w:style>
  <w:style w:type="paragraph" w:customStyle="1" w:styleId="C62C87C121E64B26AD9B51BCE50FFF41">
    <w:name w:val="C62C87C121E64B26AD9B51BCE50FFF41"/>
    <w:rsid w:val="009E2386"/>
  </w:style>
  <w:style w:type="paragraph" w:customStyle="1" w:styleId="9FAD22372E104836ACE6C1CD6D6571E0">
    <w:name w:val="9FAD22372E104836ACE6C1CD6D6571E0"/>
    <w:rsid w:val="009E2386"/>
  </w:style>
  <w:style w:type="paragraph" w:customStyle="1" w:styleId="355EF36D1F7C46C1877312C234DBCA61">
    <w:name w:val="355EF36D1F7C46C1877312C234DBCA61"/>
    <w:rsid w:val="009E2386"/>
  </w:style>
  <w:style w:type="paragraph" w:customStyle="1" w:styleId="FFA6BD7BBBA6422E99DC3A27DCB330DD">
    <w:name w:val="FFA6BD7BBBA6422E99DC3A27DCB330DD"/>
    <w:rsid w:val="009E2386"/>
  </w:style>
  <w:style w:type="paragraph" w:customStyle="1" w:styleId="21368933BFA54C078F8E47A8D7D6A105">
    <w:name w:val="21368933BFA54C078F8E47A8D7D6A105"/>
    <w:rsid w:val="009E2386"/>
  </w:style>
  <w:style w:type="paragraph" w:customStyle="1" w:styleId="622AC8FB688F4C2A87B0E1C70C1824C0">
    <w:name w:val="622AC8FB688F4C2A87B0E1C70C1824C0"/>
    <w:rsid w:val="009E2386"/>
  </w:style>
  <w:style w:type="paragraph" w:customStyle="1" w:styleId="255024E582074167B2D00F6A5DA115E4">
    <w:name w:val="255024E582074167B2D00F6A5DA115E4"/>
    <w:rsid w:val="009E2386"/>
  </w:style>
  <w:style w:type="paragraph" w:customStyle="1" w:styleId="67F854F3AABB4F46BE3974D24C7BB552">
    <w:name w:val="67F854F3AABB4F46BE3974D24C7BB552"/>
    <w:rsid w:val="009E2386"/>
  </w:style>
  <w:style w:type="paragraph" w:customStyle="1" w:styleId="EEA445E5DD8140ED9FC88FFC03D995E6">
    <w:name w:val="EEA445E5DD8140ED9FC88FFC03D995E6"/>
    <w:rsid w:val="009E2386"/>
  </w:style>
  <w:style w:type="paragraph" w:customStyle="1" w:styleId="88FC8A60CC9D4898B324F1CD4F9E3E00">
    <w:name w:val="88FC8A60CC9D4898B324F1CD4F9E3E00"/>
    <w:rsid w:val="009E2386"/>
  </w:style>
  <w:style w:type="paragraph" w:customStyle="1" w:styleId="2F482C8A5E4842E5BF022D790A6073BB">
    <w:name w:val="2F482C8A5E4842E5BF022D790A6073BB"/>
    <w:rsid w:val="009E2386"/>
  </w:style>
  <w:style w:type="paragraph" w:customStyle="1" w:styleId="362F4D09DECE489583855F44B96765CC">
    <w:name w:val="362F4D09DECE489583855F44B96765CC"/>
    <w:rsid w:val="009E2386"/>
  </w:style>
  <w:style w:type="paragraph" w:customStyle="1" w:styleId="3B1937382E4E4D8BB007EDA234474EBA">
    <w:name w:val="3B1937382E4E4D8BB007EDA234474EBA"/>
    <w:rsid w:val="007523BF"/>
  </w:style>
  <w:style w:type="paragraph" w:customStyle="1" w:styleId="DC7C2314508243BB931B8D18E68FD026">
    <w:name w:val="DC7C2314508243BB931B8D18E68FD026"/>
    <w:rsid w:val="007523BF"/>
  </w:style>
  <w:style w:type="paragraph" w:customStyle="1" w:styleId="FA389EFA6A6A4B618EB9F5A0E91A6F80">
    <w:name w:val="FA389EFA6A6A4B618EB9F5A0E91A6F80"/>
    <w:rsid w:val="007523BF"/>
  </w:style>
  <w:style w:type="paragraph" w:styleId="ListParagraph">
    <w:name w:val="List Paragraph"/>
    <w:basedOn w:val="Normal"/>
    <w:uiPriority w:val="34"/>
    <w:qFormat/>
    <w:rsid w:val="007523BF"/>
    <w:pPr>
      <w:spacing w:after="140" w:line="240" w:lineRule="auto"/>
      <w:ind w:left="284"/>
      <w:contextualSpacing/>
    </w:pPr>
    <w:rPr>
      <w:rFonts w:eastAsiaTheme="minorHAnsi"/>
      <w:color w:val="E8E8E8" w:themeColor="background2"/>
      <w:sz w:val="20"/>
      <w:lang w:eastAsia="en-US"/>
    </w:rPr>
  </w:style>
  <w:style w:type="paragraph" w:customStyle="1" w:styleId="2950683E99894FA29FBF2904FE7B0B5F">
    <w:name w:val="2950683E99894FA29FBF2904FE7B0B5F"/>
    <w:rsid w:val="007523BF"/>
  </w:style>
  <w:style w:type="paragraph" w:customStyle="1" w:styleId="5E40CC45E8C043CDA1D2BC600959C5B1">
    <w:name w:val="5E40CC45E8C043CDA1D2BC600959C5B1"/>
    <w:rsid w:val="007523BF"/>
  </w:style>
  <w:style w:type="paragraph" w:customStyle="1" w:styleId="D3CB454BC8284A188007A61CE157CDCA">
    <w:name w:val="D3CB454BC8284A188007A61CE157CDCA"/>
    <w:rsid w:val="007523BF"/>
  </w:style>
  <w:style w:type="paragraph" w:customStyle="1" w:styleId="786329C955D64884A9904766E581E941">
    <w:name w:val="786329C955D64884A9904766E581E941"/>
    <w:rsid w:val="007523BF"/>
  </w:style>
  <w:style w:type="paragraph" w:customStyle="1" w:styleId="E0D137C3CE21490A8E5BDB3A14CE0590">
    <w:name w:val="E0D137C3CE21490A8E5BDB3A14CE0590"/>
    <w:rsid w:val="007523BF"/>
  </w:style>
  <w:style w:type="paragraph" w:customStyle="1" w:styleId="A64E5EE899D34C3CA2F0F7A06881D524">
    <w:name w:val="A64E5EE899D34C3CA2F0F7A06881D524"/>
    <w:rsid w:val="007523BF"/>
  </w:style>
  <w:style w:type="paragraph" w:customStyle="1" w:styleId="038747ABD77746D8B4D5A58B02B862A7">
    <w:name w:val="038747ABD77746D8B4D5A58B02B862A7"/>
    <w:rsid w:val="007523BF"/>
  </w:style>
  <w:style w:type="paragraph" w:customStyle="1" w:styleId="BA9D1893F5BF40DDA53371200F6BA10D">
    <w:name w:val="BA9D1893F5BF40DDA53371200F6BA10D"/>
    <w:rsid w:val="007523BF"/>
  </w:style>
  <w:style w:type="paragraph" w:customStyle="1" w:styleId="04EDAC64A5AB4A148DE95256913C6A50">
    <w:name w:val="04EDAC64A5AB4A148DE95256913C6A50"/>
    <w:rsid w:val="007523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ed Uni">
      <a:dk1>
        <a:sysClr val="windowText" lastClr="000000"/>
      </a:dk1>
      <a:lt1>
        <a:sysClr val="window" lastClr="FFFFFF"/>
      </a:lt1>
      <a:dk2>
        <a:srgbClr val="041243"/>
      </a:dk2>
      <a:lt2>
        <a:srgbClr val="4D4D4F"/>
      </a:lt2>
      <a:accent1>
        <a:srgbClr val="B59243"/>
      </a:accent1>
      <a:accent2>
        <a:srgbClr val="BCBEC0"/>
      </a:accent2>
      <a:accent3>
        <a:srgbClr val="041243"/>
      </a:accent3>
      <a:accent4>
        <a:srgbClr val="4D4D4F"/>
      </a:accent4>
      <a:accent5>
        <a:srgbClr val="B59243"/>
      </a:accent5>
      <a:accent6>
        <a:srgbClr val="BCBEC0"/>
      </a:accent6>
      <a:hlink>
        <a:srgbClr val="4D4D4F"/>
      </a:hlink>
      <a:folHlink>
        <a:srgbClr val="4D4D4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67b2d8-6a5f-43e1-b3c3-7463e75bfac8" xsi:nil="true"/>
    <TaxKeywordTaxHTField xmlns="bb67b2d8-6a5f-43e1-b3c3-7463e75bfac8">
      <Terms xmlns="http://schemas.microsoft.com/office/infopath/2007/PartnerControls"/>
    </TaxKeywordTaxHTField>
    <lcf76f155ced4ddcb4097134ff3c332f xmlns="9ed2d7ff-9538-45e8-8e10-58097304169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5B3506AB0444A93A8E7CAE7688C6F" ma:contentTypeVersion="16" ma:contentTypeDescription="Create a new document." ma:contentTypeScope="" ma:versionID="5e50296e5bbd1ab71aac47b75a8b9b96">
  <xsd:schema xmlns:xsd="http://www.w3.org/2001/XMLSchema" xmlns:xs="http://www.w3.org/2001/XMLSchema" xmlns:p="http://schemas.microsoft.com/office/2006/metadata/properties" xmlns:ns2="9ed2d7ff-9538-45e8-8e10-58097304169c" xmlns:ns3="bb67b2d8-6a5f-43e1-b3c3-7463e75bfac8" targetNamespace="http://schemas.microsoft.com/office/2006/metadata/properties" ma:root="true" ma:fieldsID="4f404ce26c56ae3f8fead638db3e3f34" ns2:_="" ns3:_="">
    <xsd:import namespace="9ed2d7ff-9538-45e8-8e10-58097304169c"/>
    <xsd:import namespace="bb67b2d8-6a5f-43e1-b3c3-7463e75bfa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KeywordTaxHTField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2d7ff-9538-45e8-8e10-580973041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5c4b21c-4a25-40c1-82fe-fef023c60d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7b2d8-6a5f-43e1-b3c3-7463e75bfac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75c4b21c-4a25-40c1-82fe-fef023c60d7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34169a6-70cd-4f93-9c58-ad56698e0386}" ma:internalName="TaxCatchAll" ma:showField="CatchAllData" ma:web="bb67b2d8-6a5f-43e1-b3c3-7463e75bfa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ABFAC3-B7ED-48AB-BCF0-FAF9E4183C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E38137-47AB-EF48-BB82-EBCAC86D45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E821A6-C805-4BB4-887F-48F21BFB3721}">
  <ds:schemaRefs>
    <ds:schemaRef ds:uri="http://schemas.microsoft.com/office/2006/metadata/properties"/>
    <ds:schemaRef ds:uri="http://schemas.microsoft.com/office/infopath/2007/PartnerControls"/>
    <ds:schemaRef ds:uri="bb67b2d8-6a5f-43e1-b3c3-7463e75bfac8"/>
    <ds:schemaRef ds:uri="9ed2d7ff-9538-45e8-8e10-58097304169c"/>
  </ds:schemaRefs>
</ds:datastoreItem>
</file>

<file path=customXml/itemProps4.xml><?xml version="1.0" encoding="utf-8"?>
<ds:datastoreItem xmlns:ds="http://schemas.openxmlformats.org/officeDocument/2006/customXml" ds:itemID="{4D95FC3E-A025-4751-B98C-7A5E9F47D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2d7ff-9538-45e8-8e10-58097304169c"/>
    <ds:schemaRef ds:uri="bb67b2d8-6a5f-43e1-b3c3-7463e75bfa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5a5cf9e-1c88-4590-99c3-d27ae55e4e14}" enabled="1" method="Privileged" siteId="{cdf54d0f-cccc-4bf5-a773-9107927d3c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Blank document template V1 (FedU Logo &amp; plain footer - portrait)</Template>
  <TotalTime>6</TotalTime>
  <Pages>4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Grant</dc:creator>
  <cp:keywords/>
  <dc:description/>
  <cp:lastModifiedBy>Sharon Holden</cp:lastModifiedBy>
  <cp:revision>2</cp:revision>
  <cp:lastPrinted>2019-08-05T01:02:00Z</cp:lastPrinted>
  <dcterms:created xsi:type="dcterms:W3CDTF">2026-08-30T23:25:00Z</dcterms:created>
  <dcterms:modified xsi:type="dcterms:W3CDTF">2026-08-30T23:25:00Z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0x010100BE85B3506AB0444A93A8E7CAE7688C6F</vt:lpwstr>
  </property>
  <property fmtid="{D5CDD505-2E9C-101B-9397-08002B2CF9AE}" pid="3" name="_dlc_DocIdItemGuid">
    <vt:lpwstr>62ec8e1c-2870-4017-ab3a-a918030f1ae0</vt:lpwstr>
  </property>
  <property fmtid="{D5CDD505-2E9C-101B-9397-08002B2CF9AE}" pid="4" name="Order">
    <vt:r8>254300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_dlc_DocId">
    <vt:lpwstr>MRU3PS7DZPM2-91885874-2543</vt:lpwstr>
  </property>
  <property fmtid="{D5CDD505-2E9C-101B-9397-08002B2CF9AE}" pid="9" name="_dlc_DocIdUrl">
    <vt:lpwstr>https://federationuniversity.sharepoint.com/sites/FedUni/chief-operating-office/marketing/_layouts/15/DocIdRedir.aspx?ID=MRU3PS7DZPM2-91885874-2543, MRU3PS7DZPM2-91885874-2543</vt:lpwstr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TaxKeyword">
    <vt:lpwstr/>
  </property>
  <property fmtid="{D5CDD505-2E9C-101B-9397-08002B2CF9AE}" pid="13" name="MediaServiceImageTags">
    <vt:lpwstr/>
  </property>
</Properties>
</file>